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6E184" w14:textId="77777777" w:rsidR="00645F23" w:rsidRPr="00645F23" w:rsidRDefault="006765F3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164952D0" wp14:editId="669A5D27">
                <wp:simplePos x="0" y="0"/>
                <wp:positionH relativeFrom="column">
                  <wp:posOffset>-1123168</wp:posOffset>
                </wp:positionH>
                <wp:positionV relativeFrom="paragraph">
                  <wp:posOffset>-947616</wp:posOffset>
                </wp:positionV>
                <wp:extent cx="8634046" cy="11254154"/>
                <wp:effectExtent l="0" t="0" r="0" b="4445"/>
                <wp:wrapNone/>
                <wp:docPr id="5" name="Rektange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4046" cy="11254154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484B0C37" id="Rektangel 5" o:spid="_x0000_s1026" style="position:absolute;margin-left:-88.45pt;margin-top:-74.6pt;width:679.85pt;height:886.1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" fillcolor="#5b1f78 [3204]" stroked="f" strokeweight="2pt"/>
            </w:pict>
          </mc:Fallback>
        </mc:AlternateContent>
      </w:r>
      <w:r w:rsidR="009F11F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E3656F" wp14:editId="10B74285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1885" cy="457200"/>
                <wp:effectExtent l="0" t="0" r="5715" b="0"/>
                <wp:wrapTopAndBottom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88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79E060" w14:textId="2BC9B273" w:rsidR="004043A1" w:rsidRPr="008340C3" w:rsidRDefault="009F11FB" w:rsidP="009F11FB">
                            <w:pPr>
                              <w:pStyle w:val="Anlggning"/>
                              <w:rPr>
                                <w:sz w:val="30"/>
                                <w:szCs w:val="30"/>
                              </w:rPr>
                            </w:pPr>
                            <w:r w:rsidRPr="008340C3">
                              <w:rPr>
                                <w:sz w:val="30"/>
                                <w:szCs w:val="30"/>
                              </w:rPr>
                              <w:t>A</w:t>
                            </w:r>
                            <w:r w:rsidR="004043A1" w:rsidRPr="008340C3">
                              <w:rPr>
                                <w:sz w:val="30"/>
                                <w:szCs w:val="30"/>
                              </w:rPr>
                              <w:t>nläggning</w:t>
                            </w:r>
                            <w:r w:rsidR="007454AE">
                              <w:rPr>
                                <w:sz w:val="30"/>
                                <w:szCs w:val="30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E3656F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487.55pt;height:36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" filled="f" stroked="f" strokeweight=".5pt">
                <v:textbox inset="0,0,0,0">
                  <w:txbxContent>
                    <w:p w14:paraId="1479E060" w14:textId="2BC9B273" w:rsidR="004043A1" w:rsidRPr="008340C3" w:rsidRDefault="009F11FB" w:rsidP="009F11FB">
                      <w:pPr>
                        <w:pStyle w:val="Anlggning"/>
                        <w:rPr>
                          <w:sz w:val="30"/>
                          <w:szCs w:val="30"/>
                        </w:rPr>
                      </w:pPr>
                      <w:r w:rsidRPr="008340C3">
                        <w:rPr>
                          <w:sz w:val="30"/>
                          <w:szCs w:val="30"/>
                        </w:rPr>
                        <w:t>A</w:t>
                      </w:r>
                      <w:r w:rsidR="004043A1" w:rsidRPr="008340C3">
                        <w:rPr>
                          <w:sz w:val="30"/>
                          <w:szCs w:val="30"/>
                        </w:rPr>
                        <w:t>nläggning</w:t>
                      </w:r>
                      <w:r w:rsidR="007454AE">
                        <w:rPr>
                          <w:sz w:val="30"/>
                          <w:szCs w:val="30"/>
                        </w:rPr>
                        <w:t>/verksamhet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14:paraId="45F655E0" w14:textId="77777777" w:rsidR="0036467F" w:rsidRPr="004A11A5" w:rsidRDefault="009F11FB" w:rsidP="00444A18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4384" behindDoc="0" locked="1" layoutInCell="1" allowOverlap="0" wp14:anchorId="617FB112" wp14:editId="7AB8E7B0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191885" cy="6191885"/>
            <wp:effectExtent l="0" t="0" r="5715" b="5715"/>
            <wp:wrapSquare wrapText="bothSides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_wordmall_bild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85" cy="6191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229D3736" wp14:editId="045BD83B">
                <wp:simplePos x="0" y="0"/>
                <wp:positionH relativeFrom="margin">
                  <wp:posOffset>0</wp:posOffset>
                </wp:positionH>
                <wp:positionV relativeFrom="page">
                  <wp:posOffset>7920990</wp:posOffset>
                </wp:positionV>
                <wp:extent cx="6192000" cy="1440000"/>
                <wp:effectExtent l="0" t="0" r="5715" b="8255"/>
                <wp:wrapTopAndBottom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144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C1F251" w14:textId="77777777" w:rsidR="009F11FB" w:rsidRPr="0036467F" w:rsidRDefault="009F11FB" w:rsidP="009F11FB">
                            <w:pPr>
                              <w:pStyle w:val="Rubrik"/>
                            </w:pPr>
                            <w:r>
                              <w:t>Lägg till en rubrik.</w:t>
                            </w:r>
                          </w:p>
                          <w:p w14:paraId="7979E490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54427208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29D3736" id="Textruta 3" o:spid="_x0000_s1027" type="#_x0000_t202" style="position:absolute;margin-left:0;margin-top:623.7pt;width:487.55pt;height:113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" o:allowoverlap="f" filled="f" stroked="f" strokeweight=".5pt">
                <v:textbox inset="0,0,0,0">
                  <w:txbxContent>
                    <w:p w14:paraId="26C1F251" w14:textId="77777777" w:rsidR="009F11FB" w:rsidRPr="0036467F" w:rsidRDefault="009F11FB" w:rsidP="009F11FB">
                      <w:pPr>
                        <w:pStyle w:val="Rubrik"/>
                      </w:pPr>
                      <w:r>
                        <w:t>Lägg till en rubrik.</w:t>
                      </w:r>
                    </w:p>
                    <w:p w14:paraId="7979E490" w14:textId="77777777" w:rsidR="009F11FB" w:rsidRDefault="009F11FB" w:rsidP="009F11FB">
                      <w:pPr>
                        <w:pStyle w:val="Brdtext"/>
                      </w:pPr>
                    </w:p>
                    <w:p w14:paraId="54427208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  <w:r w:rsidR="000F302B"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5282F918" wp14:editId="059AE743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4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043A1">
      <w:type w:val="continuous"/>
      <w:pgSz w:w="11910" w:h="16840"/>
      <w:pgMar w:top="1077" w:right="1077" w:bottom="1077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666AF" w14:textId="77777777" w:rsidR="007A31B4" w:rsidRDefault="007A31B4" w:rsidP="0036467F">
      <w:r>
        <w:separator/>
      </w:r>
    </w:p>
  </w:endnote>
  <w:endnote w:type="continuationSeparator" w:id="0">
    <w:p w14:paraId="5A7DD352" w14:textId="77777777" w:rsidR="007A31B4" w:rsidRDefault="007A31B4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F1C3DBC-F98C-4A67-9F07-4B3D56A4626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FB47317-8C6E-4D6E-8193-AEAF42C3288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BD1CF" w14:textId="77777777" w:rsidR="007A31B4" w:rsidRDefault="007A31B4" w:rsidP="0036467F">
      <w:r>
        <w:separator/>
      </w:r>
    </w:p>
  </w:footnote>
  <w:footnote w:type="continuationSeparator" w:id="0">
    <w:p w14:paraId="4BFD8B7F" w14:textId="77777777" w:rsidR="007A31B4" w:rsidRDefault="007A31B4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0C3"/>
    <w:rsid w:val="00020298"/>
    <w:rsid w:val="00050A4E"/>
    <w:rsid w:val="000F302B"/>
    <w:rsid w:val="002552DC"/>
    <w:rsid w:val="002E670B"/>
    <w:rsid w:val="00330C0D"/>
    <w:rsid w:val="0036467F"/>
    <w:rsid w:val="003B06FF"/>
    <w:rsid w:val="004043A1"/>
    <w:rsid w:val="004256C1"/>
    <w:rsid w:val="00444A18"/>
    <w:rsid w:val="00471699"/>
    <w:rsid w:val="004A11A5"/>
    <w:rsid w:val="005660B1"/>
    <w:rsid w:val="005F2031"/>
    <w:rsid w:val="00637713"/>
    <w:rsid w:val="0064264C"/>
    <w:rsid w:val="00645F23"/>
    <w:rsid w:val="006765F3"/>
    <w:rsid w:val="006C5A94"/>
    <w:rsid w:val="006D3E55"/>
    <w:rsid w:val="007454AE"/>
    <w:rsid w:val="007A31B4"/>
    <w:rsid w:val="007A4574"/>
    <w:rsid w:val="00825D04"/>
    <w:rsid w:val="008340C3"/>
    <w:rsid w:val="00871817"/>
    <w:rsid w:val="00875F86"/>
    <w:rsid w:val="008D44CE"/>
    <w:rsid w:val="00982359"/>
    <w:rsid w:val="00997989"/>
    <w:rsid w:val="009B592B"/>
    <w:rsid w:val="009F11FB"/>
    <w:rsid w:val="00A46BF9"/>
    <w:rsid w:val="00A96EAB"/>
    <w:rsid w:val="00B40A76"/>
    <w:rsid w:val="00BC4BD0"/>
    <w:rsid w:val="00BD0264"/>
    <w:rsid w:val="00C672E7"/>
    <w:rsid w:val="00CC7005"/>
    <w:rsid w:val="00D62372"/>
    <w:rsid w:val="00D92289"/>
    <w:rsid w:val="00E02AED"/>
    <w:rsid w:val="00EC2CF7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36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6765F3"/>
    <w:rPr>
      <w:rFonts w:ascii="Raleway" w:eastAsia="Arial" w:hAnsi="Raleway" w:cs="Arial"/>
      <w:color w:val="FFFFFF" w:themeColor="background1"/>
      <w:sz w:val="32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7A4574"/>
    <w:pPr>
      <w:contextualSpacing/>
      <w:outlineLvl w:val="0"/>
    </w:pPr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64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7A4574"/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64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7A4574"/>
    <w:rPr>
      <w:rFonts w:ascii="Raleway" w:eastAsia="Arial" w:hAnsi="Raleway" w:cs="Arial"/>
      <w:b/>
      <w:color w:val="FFFFFF" w:themeColor="background1"/>
      <w:sz w:val="24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6765F3"/>
    <w:rPr>
      <w:rFonts w:ascii="Raleway" w:eastAsia="Arial" w:hAnsi="Raleway" w:cs="Arial"/>
      <w:color w:val="FFFFFF" w:themeColor="background1"/>
      <w:sz w:val="32"/>
      <w:szCs w:val="32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10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A4_kvadrat_farg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Sundsvalls kommun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Hammarström Terese</dc:creator>
  <cp:lastModifiedBy>Grein Marc</cp:lastModifiedBy>
  <cp:revision>3</cp:revision>
  <dcterms:created xsi:type="dcterms:W3CDTF">2023-04-13T13:09:00Z</dcterms:created>
  <dcterms:modified xsi:type="dcterms:W3CDTF">2023-04-20T07:22:00Z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