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FEB41" w14:textId="77777777" w:rsidR="00645F23" w:rsidRPr="00645F23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51BDA8" wp14:editId="45E5D110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720000"/>
                <wp:effectExtent l="0" t="0" r="5715" b="4445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F7671A" w14:textId="24B3D6F2" w:rsidR="004043A1" w:rsidRPr="00782EA7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782EA7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782EA7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3F2780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1BDA8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" filled="f" stroked="f" strokeweight=".5pt">
                <v:textbox inset="0,0,0,0">
                  <w:txbxContent>
                    <w:p w14:paraId="4AF7671A" w14:textId="24B3D6F2" w:rsidR="004043A1" w:rsidRPr="00782EA7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782EA7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782EA7">
                        <w:rPr>
                          <w:sz w:val="30"/>
                          <w:szCs w:val="30"/>
                        </w:rPr>
                        <w:t>nläggning</w:t>
                      </w:r>
                      <w:r w:rsidR="003F2780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1200E0BA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1C923665" wp14:editId="303D8387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5760000"/>
                <wp:effectExtent l="0" t="0" r="5715" b="635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57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DD0125" w14:textId="77777777" w:rsidR="009F11FB" w:rsidRPr="004A3EA4" w:rsidRDefault="009F11FB" w:rsidP="006F7E20">
                            <w:pPr>
                              <w:pStyle w:val="Rubrik"/>
                            </w:pPr>
                            <w:r w:rsidRPr="004A3EA4">
                              <w:t xml:space="preserve">Lägg </w:t>
                            </w:r>
                            <w:r w:rsidRPr="006F7E20">
                              <w:t>till</w:t>
                            </w:r>
                            <w:r w:rsidRPr="004A3EA4">
                              <w:t xml:space="preserve"> en rubrik.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C923665" id="Textruta 3" o:spid="_x0000_s1027" type="#_x0000_t202" style="position:absolute;margin-left:0;margin-top:0;width:487.55pt;height:453.5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" o:allowoverlap="f" filled="f" stroked="f" strokeweight=".5pt">
                <v:textbox inset="0,0,0,0">
                  <w:txbxContent>
                    <w:p w14:paraId="4BDD0125" w14:textId="77777777" w:rsidR="009F11FB" w:rsidRPr="004A3EA4" w:rsidRDefault="009F11FB" w:rsidP="006F7E20">
                      <w:pPr>
                        <w:pStyle w:val="Rubrik"/>
                      </w:pPr>
                      <w:r w:rsidRPr="004A3EA4">
                        <w:t xml:space="preserve">Lägg </w:t>
                      </w:r>
                      <w:r w:rsidRPr="006F7E20">
                        <w:t>till</w:t>
                      </w:r>
                      <w:r w:rsidRPr="004A3EA4">
                        <w:t xml:space="preserve"> en rubrik.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46B9F751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42EBACC8" wp14:editId="66504D38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205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782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C0767" w14:textId="77777777" w:rsidR="00FF53BE" w:rsidRDefault="00FF53BE" w:rsidP="0036467F">
      <w:r>
        <w:separator/>
      </w:r>
    </w:p>
  </w:endnote>
  <w:endnote w:type="continuationSeparator" w:id="0">
    <w:p w14:paraId="186B1E2D" w14:textId="77777777" w:rsidR="00FF53BE" w:rsidRDefault="00FF53BE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0107EFE-4C7A-4C16-9382-8909E88EA3E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4FD09CE-AA4C-4175-8E18-9DA27F1AB2B6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3473D" w14:textId="77777777" w:rsidR="00FF53BE" w:rsidRDefault="00FF53BE" w:rsidP="0036467F">
      <w:r>
        <w:separator/>
      </w:r>
    </w:p>
  </w:footnote>
  <w:footnote w:type="continuationSeparator" w:id="0">
    <w:p w14:paraId="588DAD3B" w14:textId="77777777" w:rsidR="00FF53BE" w:rsidRDefault="00FF53BE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20"/>
    <w:rsid w:val="000148A1"/>
    <w:rsid w:val="00020298"/>
    <w:rsid w:val="00050A4E"/>
    <w:rsid w:val="000F302B"/>
    <w:rsid w:val="002552DC"/>
    <w:rsid w:val="002E670B"/>
    <w:rsid w:val="0036467F"/>
    <w:rsid w:val="003B06FF"/>
    <w:rsid w:val="003F2780"/>
    <w:rsid w:val="004043A1"/>
    <w:rsid w:val="004256C1"/>
    <w:rsid w:val="00471699"/>
    <w:rsid w:val="004A11A5"/>
    <w:rsid w:val="004A3EA4"/>
    <w:rsid w:val="00564B61"/>
    <w:rsid w:val="005660B1"/>
    <w:rsid w:val="005F2031"/>
    <w:rsid w:val="00637713"/>
    <w:rsid w:val="0064264C"/>
    <w:rsid w:val="00645F23"/>
    <w:rsid w:val="006765F3"/>
    <w:rsid w:val="006C5A94"/>
    <w:rsid w:val="006D3E55"/>
    <w:rsid w:val="006F7E20"/>
    <w:rsid w:val="00782EA7"/>
    <w:rsid w:val="00825D04"/>
    <w:rsid w:val="00871817"/>
    <w:rsid w:val="00875F86"/>
    <w:rsid w:val="008D44CE"/>
    <w:rsid w:val="00982359"/>
    <w:rsid w:val="00997989"/>
    <w:rsid w:val="009F11FB"/>
    <w:rsid w:val="00A33C39"/>
    <w:rsid w:val="00A46BF9"/>
    <w:rsid w:val="00A96EAB"/>
    <w:rsid w:val="00B40A76"/>
    <w:rsid w:val="00BC4BD0"/>
    <w:rsid w:val="00BD0264"/>
    <w:rsid w:val="00C65D5E"/>
    <w:rsid w:val="00C672E7"/>
    <w:rsid w:val="00CC7005"/>
    <w:rsid w:val="00D24780"/>
    <w:rsid w:val="00D62372"/>
    <w:rsid w:val="00D92289"/>
    <w:rsid w:val="00E02AED"/>
    <w:rsid w:val="00EC2CF7"/>
    <w:rsid w:val="00F33E02"/>
    <w:rsid w:val="00F929EA"/>
    <w:rsid w:val="00FF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16A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D2478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247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247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D0F3B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6F7E20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6F7E20"/>
    <w:pPr>
      <w:contextualSpacing/>
      <w:jc w:val="center"/>
      <w:outlineLvl w:val="0"/>
    </w:pPr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2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6F7E20"/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2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6F7E20"/>
    <w:rPr>
      <w:rFonts w:ascii="Raleway" w:eastAsia="Arial" w:hAnsi="Raleway" w:cs="Arial"/>
      <w:b/>
      <w:color w:val="4B4B4B" w:themeColor="text1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6F7E20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D24780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rsid w:val="00D24780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24780"/>
    <w:rPr>
      <w:rFonts w:asciiTheme="majorHAnsi" w:eastAsiaTheme="majorEastAsia" w:hAnsiTheme="majorHAnsi" w:cstheme="majorBidi"/>
      <w:color w:val="2D0F3B" w:themeColor="accent1" w:themeShade="7F"/>
      <w:sz w:val="24"/>
      <w:szCs w:val="24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5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A4_endast rubrik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3</cp:revision>
  <dcterms:created xsi:type="dcterms:W3CDTF">2023-04-13T12:55:00Z</dcterms:created>
  <dcterms:modified xsi:type="dcterms:W3CDTF">2023-04-20T07:22:00Z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