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D88C" w14:textId="77777777" w:rsidR="00645F23" w:rsidRPr="00645F23" w:rsidRDefault="006765F3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7E53A35" wp14:editId="00ABBB6B">
                <wp:simplePos x="0" y="0"/>
                <wp:positionH relativeFrom="column">
                  <wp:posOffset>-1123168</wp:posOffset>
                </wp:positionH>
                <wp:positionV relativeFrom="paragraph">
                  <wp:posOffset>-947616</wp:posOffset>
                </wp:positionV>
                <wp:extent cx="8634046" cy="11254154"/>
                <wp:effectExtent l="0" t="0" r="0" b="4445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4046" cy="11254154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12C7279A" id="Rektangel 5" o:spid="_x0000_s1026" style="position:absolute;margin-left:-88.45pt;margin-top:-74.6pt;width:679.85pt;height:886.1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" fillcolor="#5b1f78 [3204]" stroked="f" strokeweight="2pt"/>
            </w:pict>
          </mc:Fallback>
        </mc:AlternateContent>
      </w:r>
      <w:r w:rsidR="009F11F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725207" wp14:editId="2FC19483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2000" cy="720000"/>
                <wp:effectExtent l="0" t="0" r="5715" b="4445"/>
                <wp:wrapTopAndBottom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EBC782" w14:textId="60D1AEE6" w:rsidR="004043A1" w:rsidRPr="00111EA2" w:rsidRDefault="009F11FB" w:rsidP="009F11FB">
                            <w:pPr>
                              <w:pStyle w:val="Anlggning"/>
                              <w:rPr>
                                <w:sz w:val="30"/>
                                <w:szCs w:val="30"/>
                              </w:rPr>
                            </w:pPr>
                            <w:r w:rsidRPr="00111EA2">
                              <w:rPr>
                                <w:sz w:val="30"/>
                                <w:szCs w:val="30"/>
                              </w:rPr>
                              <w:t>A</w:t>
                            </w:r>
                            <w:r w:rsidR="004043A1" w:rsidRPr="00111EA2">
                              <w:rPr>
                                <w:sz w:val="30"/>
                                <w:szCs w:val="30"/>
                              </w:rPr>
                              <w:t>nläggning</w:t>
                            </w:r>
                            <w:r w:rsidR="009F119C">
                              <w:rPr>
                                <w:sz w:val="30"/>
                                <w:szCs w:val="30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25207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487.5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" filled="f" stroked="f" strokeweight=".5pt">
                <v:textbox inset="0,0,0,0">
                  <w:txbxContent>
                    <w:p w14:paraId="77EBC782" w14:textId="60D1AEE6" w:rsidR="004043A1" w:rsidRPr="00111EA2" w:rsidRDefault="009F11FB" w:rsidP="009F11FB">
                      <w:pPr>
                        <w:pStyle w:val="Anlggning"/>
                        <w:rPr>
                          <w:sz w:val="30"/>
                          <w:szCs w:val="30"/>
                        </w:rPr>
                      </w:pPr>
                      <w:r w:rsidRPr="00111EA2">
                        <w:rPr>
                          <w:sz w:val="30"/>
                          <w:szCs w:val="30"/>
                        </w:rPr>
                        <w:t>A</w:t>
                      </w:r>
                      <w:r w:rsidR="004043A1" w:rsidRPr="00111EA2">
                        <w:rPr>
                          <w:sz w:val="30"/>
                          <w:szCs w:val="30"/>
                        </w:rPr>
                        <w:t>nläggning</w:t>
                      </w:r>
                      <w:r w:rsidR="009F119C">
                        <w:rPr>
                          <w:sz w:val="30"/>
                          <w:szCs w:val="30"/>
                        </w:rPr>
                        <w:t>/verksamhet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5FE980EC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306B2162" wp14:editId="18EC847F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2000" cy="5760000"/>
                <wp:effectExtent l="0" t="0" r="5715" b="6350"/>
                <wp:wrapSquare wrapText="bothSides"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57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8C77D3" w14:textId="77777777" w:rsidR="009F11FB" w:rsidRPr="004A3EA4" w:rsidRDefault="009F11FB" w:rsidP="004A3EA4">
                            <w:pPr>
                              <w:pStyle w:val="Rubrik"/>
                            </w:pPr>
                            <w:r w:rsidRPr="004A3EA4">
                              <w:t>Lägg till en rubrik.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06B2162" id="Textruta 3" o:spid="_x0000_s1027" type="#_x0000_t202" style="position:absolute;margin-left:0;margin-top:0;width:487.55pt;height:453.5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" o:allowoverlap="f" filled="f" stroked="f" strokeweight=".5pt">
                <v:textbox inset="0,0,0,0">
                  <w:txbxContent>
                    <w:p w14:paraId="7B8C77D3" w14:textId="77777777" w:rsidR="009F11FB" w:rsidRPr="004A3EA4" w:rsidRDefault="009F11FB" w:rsidP="004A3EA4">
                      <w:pPr>
                        <w:pStyle w:val="Rubrik"/>
                      </w:pPr>
                      <w:r w:rsidRPr="004A3EA4">
                        <w:t>Lägg till en rubrik.</w:t>
                      </w:r>
                    </w:p>
                  </w:txbxContent>
                </v:textbox>
                <w10:wrap type="square" anchorx="margin" anchory="margin"/>
                <w10:anchorlock/>
              </v:shape>
            </w:pict>
          </mc:Fallback>
        </mc:AlternateContent>
      </w:r>
    </w:p>
    <w:p w14:paraId="1C03C690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44A3B216" wp14:editId="56F3C770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043A1">
      <w:type w:val="continuous"/>
      <w:pgSz w:w="11910" w:h="16840"/>
      <w:pgMar w:top="1077" w:right="1077" w:bottom="1077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01343" w14:textId="77777777" w:rsidR="003803B4" w:rsidRDefault="003803B4" w:rsidP="0036467F">
      <w:r>
        <w:separator/>
      </w:r>
    </w:p>
  </w:endnote>
  <w:endnote w:type="continuationSeparator" w:id="0">
    <w:p w14:paraId="0EAF3418" w14:textId="77777777" w:rsidR="003803B4" w:rsidRDefault="003803B4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5A7899A-CC0B-4E4B-BD02-93FC0D500DA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AE97618-997F-4391-BF0C-328D071A223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16586" w14:textId="77777777" w:rsidR="003803B4" w:rsidRDefault="003803B4" w:rsidP="0036467F">
      <w:r>
        <w:separator/>
      </w:r>
    </w:p>
  </w:footnote>
  <w:footnote w:type="continuationSeparator" w:id="0">
    <w:p w14:paraId="38EDF600" w14:textId="77777777" w:rsidR="003803B4" w:rsidRDefault="003803B4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EA2"/>
    <w:rsid w:val="000148A1"/>
    <w:rsid w:val="00020298"/>
    <w:rsid w:val="00050A4E"/>
    <w:rsid w:val="000F302B"/>
    <w:rsid w:val="00111EA2"/>
    <w:rsid w:val="002552DC"/>
    <w:rsid w:val="002E670B"/>
    <w:rsid w:val="0036467F"/>
    <w:rsid w:val="003803B4"/>
    <w:rsid w:val="003B06FF"/>
    <w:rsid w:val="004043A1"/>
    <w:rsid w:val="004256C1"/>
    <w:rsid w:val="00471699"/>
    <w:rsid w:val="004A11A5"/>
    <w:rsid w:val="004A3EA4"/>
    <w:rsid w:val="005660B1"/>
    <w:rsid w:val="005F2031"/>
    <w:rsid w:val="00637713"/>
    <w:rsid w:val="0064264C"/>
    <w:rsid w:val="00645F23"/>
    <w:rsid w:val="006765F3"/>
    <w:rsid w:val="006C5A94"/>
    <w:rsid w:val="006D3E55"/>
    <w:rsid w:val="00825D04"/>
    <w:rsid w:val="00871817"/>
    <w:rsid w:val="00875F86"/>
    <w:rsid w:val="008D44CE"/>
    <w:rsid w:val="00982359"/>
    <w:rsid w:val="00997989"/>
    <w:rsid w:val="009F119C"/>
    <w:rsid w:val="009F11FB"/>
    <w:rsid w:val="00A46BF9"/>
    <w:rsid w:val="00A96EAB"/>
    <w:rsid w:val="00B40A76"/>
    <w:rsid w:val="00B7296A"/>
    <w:rsid w:val="00BC4BD0"/>
    <w:rsid w:val="00BD0264"/>
    <w:rsid w:val="00C672E7"/>
    <w:rsid w:val="00CC7005"/>
    <w:rsid w:val="00D62372"/>
    <w:rsid w:val="00D92289"/>
    <w:rsid w:val="00E02AED"/>
    <w:rsid w:val="00EC2CF7"/>
    <w:rsid w:val="00F33E02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A1F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6765F3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B7296A"/>
    <w:pPr>
      <w:contextualSpacing/>
      <w:jc w:val="center"/>
      <w:outlineLvl w:val="0"/>
    </w:pPr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120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B7296A"/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12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B7296A"/>
    <w:rPr>
      <w:rFonts w:ascii="Raleway" w:eastAsia="Arial" w:hAnsi="Raleway" w:cs="Arial"/>
      <w:b/>
      <w:color w:val="FFFFFF" w:themeColor="background1"/>
      <w:sz w:val="24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6765F3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0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D5D06-4155-4EEE-9F0A-73BEC8198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A4_endast rubrik_fargbakgrund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Hammarström Terese</dc:creator>
  <cp:lastModifiedBy>Grein Marc</cp:lastModifiedBy>
  <cp:revision>3</cp:revision>
  <dcterms:created xsi:type="dcterms:W3CDTF">2023-04-13T13:11:00Z</dcterms:created>
  <dcterms:modified xsi:type="dcterms:W3CDTF">2023-04-20T07:22:00Z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