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B738E" w14:textId="77777777" w:rsidR="00645F23" w:rsidRPr="00645F23" w:rsidRDefault="009F11FB" w:rsidP="00F71718">
      <w:pPr>
        <w:pStyle w:val="Anlggning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A7EFA3" wp14:editId="20A0FEC8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91885" cy="457200"/>
                <wp:effectExtent l="0" t="0" r="5715" b="0"/>
                <wp:wrapTopAndBottom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88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77D4E9" w14:textId="5D7D4CC6" w:rsidR="004043A1" w:rsidRPr="005D0C4E" w:rsidRDefault="009F11FB" w:rsidP="009F11FB">
                            <w:pPr>
                              <w:pStyle w:val="Anlggning"/>
                              <w:rPr>
                                <w:sz w:val="30"/>
                                <w:szCs w:val="30"/>
                              </w:rPr>
                            </w:pPr>
                            <w:r w:rsidRPr="005D0C4E">
                              <w:rPr>
                                <w:sz w:val="30"/>
                                <w:szCs w:val="30"/>
                              </w:rPr>
                              <w:t>A</w:t>
                            </w:r>
                            <w:r w:rsidR="004043A1" w:rsidRPr="005D0C4E">
                              <w:rPr>
                                <w:sz w:val="30"/>
                                <w:szCs w:val="30"/>
                              </w:rPr>
                              <w:t>nläggning</w:t>
                            </w:r>
                            <w:r w:rsidR="00C825FA">
                              <w:rPr>
                                <w:sz w:val="30"/>
                                <w:szCs w:val="30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A7EFA3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487.55pt;height:36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" filled="f" stroked="f" strokeweight=".5pt">
                <v:textbox inset="0,0,0,0">
                  <w:txbxContent>
                    <w:p w14:paraId="6977D4E9" w14:textId="5D7D4CC6" w:rsidR="004043A1" w:rsidRPr="005D0C4E" w:rsidRDefault="009F11FB" w:rsidP="009F11FB">
                      <w:pPr>
                        <w:pStyle w:val="Anlggning"/>
                        <w:rPr>
                          <w:sz w:val="30"/>
                          <w:szCs w:val="30"/>
                        </w:rPr>
                      </w:pPr>
                      <w:r w:rsidRPr="005D0C4E">
                        <w:rPr>
                          <w:sz w:val="30"/>
                          <w:szCs w:val="30"/>
                        </w:rPr>
                        <w:t>A</w:t>
                      </w:r>
                      <w:r w:rsidR="004043A1" w:rsidRPr="005D0C4E">
                        <w:rPr>
                          <w:sz w:val="30"/>
                          <w:szCs w:val="30"/>
                        </w:rPr>
                        <w:t>nläggning</w:t>
                      </w:r>
                      <w:r w:rsidR="00C825FA">
                        <w:rPr>
                          <w:sz w:val="30"/>
                          <w:szCs w:val="30"/>
                        </w:rPr>
                        <w:t>/verksamhet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14:paraId="2F7CF4A4" w14:textId="77777777" w:rsidR="003B06FF" w:rsidRPr="0036467F" w:rsidRDefault="009F11F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4384" behindDoc="0" locked="1" layoutInCell="1" allowOverlap="0" wp14:anchorId="5B5B0BD5" wp14:editId="4EE1C7A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192000" cy="4128318"/>
            <wp:effectExtent l="0" t="0" r="5715" b="0"/>
            <wp:wrapSquare wrapText="bothSides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_wordmall_bild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6667"/>
                    <a:stretch/>
                  </pic:blipFill>
                  <pic:spPr bwMode="auto">
                    <a:xfrm>
                      <a:off x="0" y="0"/>
                      <a:ext cx="6192000" cy="4128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46B5A411" wp14:editId="4163FBD0">
                <wp:simplePos x="0" y="0"/>
                <wp:positionH relativeFrom="margin">
                  <wp:posOffset>0</wp:posOffset>
                </wp:positionH>
                <wp:positionV relativeFrom="page">
                  <wp:posOffset>5760720</wp:posOffset>
                </wp:positionV>
                <wp:extent cx="6192000" cy="2880000"/>
                <wp:effectExtent l="0" t="0" r="5715" b="3175"/>
                <wp:wrapTopAndBottom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2000" cy="288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64351E" w14:textId="77777777" w:rsidR="009F11FB" w:rsidRPr="0036467F" w:rsidRDefault="009F11FB" w:rsidP="009F11FB">
                            <w:pPr>
                              <w:pStyle w:val="Rubrik"/>
                            </w:pPr>
                            <w:r>
                              <w:t>Lägg till en rubrik.</w:t>
                            </w:r>
                          </w:p>
                          <w:p w14:paraId="2A566896" w14:textId="77777777" w:rsidR="009F11FB" w:rsidRDefault="009F11FB" w:rsidP="009F11FB">
                            <w:pPr>
                              <w:pStyle w:val="Brdtext"/>
                            </w:pPr>
                          </w:p>
                          <w:p w14:paraId="4FF70E2B" w14:textId="77777777" w:rsidR="009F11FB" w:rsidRDefault="009F11FB" w:rsidP="009F11FB">
                            <w:pPr>
                              <w:pStyle w:val="Brdtext"/>
                            </w:pPr>
                            <w:r w:rsidRPr="004A11A5">
                              <w:t>Lägg till en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6B5A411" id="Textruta 3" o:spid="_x0000_s1027" type="#_x0000_t202" style="position:absolute;margin-left:0;margin-top:453.6pt;width:487.55pt;height:226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" o:allowoverlap="f" filled="f" stroked="f" strokeweight=".5pt">
                <v:textbox inset="0,0,0,0">
                  <w:txbxContent>
                    <w:p w14:paraId="0764351E" w14:textId="77777777" w:rsidR="009F11FB" w:rsidRPr="0036467F" w:rsidRDefault="009F11FB" w:rsidP="009F11FB">
                      <w:pPr>
                        <w:pStyle w:val="Rubrik"/>
                      </w:pPr>
                      <w:r>
                        <w:t>Lägg till en rubrik.</w:t>
                      </w:r>
                    </w:p>
                    <w:p w14:paraId="2A566896" w14:textId="77777777" w:rsidR="009F11FB" w:rsidRDefault="009F11FB" w:rsidP="009F11FB">
                      <w:pPr>
                        <w:pStyle w:val="Brdtext"/>
                      </w:pPr>
                    </w:p>
                    <w:p w14:paraId="4FF70E2B" w14:textId="77777777" w:rsidR="009F11FB" w:rsidRDefault="009F11FB" w:rsidP="009F11FB">
                      <w:pPr>
                        <w:pStyle w:val="Brdtext"/>
                      </w:pPr>
                      <w:r w:rsidRPr="004A11A5">
                        <w:t>Lägg till en text.</w:t>
                      </w: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</w:p>
    <w:p w14:paraId="67C1FA30" w14:textId="77777777" w:rsidR="0036467F" w:rsidRPr="004A11A5" w:rsidRDefault="000F302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33C03A06" wp14:editId="707EBB63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259840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498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043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077" w:right="1077" w:bottom="1077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9149F" w14:textId="77777777" w:rsidR="007E3A54" w:rsidRDefault="007E3A54" w:rsidP="0036467F">
      <w:r>
        <w:separator/>
      </w:r>
    </w:p>
  </w:endnote>
  <w:endnote w:type="continuationSeparator" w:id="0">
    <w:p w14:paraId="0401558A" w14:textId="77777777" w:rsidR="007E3A54" w:rsidRDefault="007E3A54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CECD47B-1D49-4BC4-A50C-BFB15BC249F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3B04338F-F2B7-42DF-A091-9903F359523D}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7099" w14:textId="77777777" w:rsidR="005D0C4E" w:rsidRDefault="005D0C4E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450C9" w14:textId="77777777" w:rsidR="005D0C4E" w:rsidRDefault="005D0C4E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3F61B" w14:textId="77777777" w:rsidR="005D0C4E" w:rsidRDefault="005D0C4E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1FF88" w14:textId="77777777" w:rsidR="007E3A54" w:rsidRDefault="007E3A54" w:rsidP="0036467F">
      <w:r>
        <w:separator/>
      </w:r>
    </w:p>
  </w:footnote>
  <w:footnote w:type="continuationSeparator" w:id="0">
    <w:p w14:paraId="5C4223B3" w14:textId="77777777" w:rsidR="007E3A54" w:rsidRDefault="007E3A54" w:rsidP="00364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6275B" w14:textId="77777777" w:rsidR="005D0C4E" w:rsidRDefault="005D0C4E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6654A" w14:textId="77777777" w:rsidR="005D0C4E" w:rsidRDefault="005D0C4E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8FE53" w14:textId="77777777" w:rsidR="005D0C4E" w:rsidRDefault="005D0C4E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65F"/>
    <w:rsid w:val="00020298"/>
    <w:rsid w:val="00050A4E"/>
    <w:rsid w:val="0006514F"/>
    <w:rsid w:val="000F302B"/>
    <w:rsid w:val="001F1069"/>
    <w:rsid w:val="002552DC"/>
    <w:rsid w:val="002950F8"/>
    <w:rsid w:val="002E0973"/>
    <w:rsid w:val="002E670B"/>
    <w:rsid w:val="0036467F"/>
    <w:rsid w:val="003B06FF"/>
    <w:rsid w:val="004043A1"/>
    <w:rsid w:val="004256C1"/>
    <w:rsid w:val="00471699"/>
    <w:rsid w:val="004A11A5"/>
    <w:rsid w:val="005660B1"/>
    <w:rsid w:val="005D0C4E"/>
    <w:rsid w:val="005F2031"/>
    <w:rsid w:val="00637713"/>
    <w:rsid w:val="0064264C"/>
    <w:rsid w:val="00645F23"/>
    <w:rsid w:val="006765F3"/>
    <w:rsid w:val="006C5A94"/>
    <w:rsid w:val="006D3E55"/>
    <w:rsid w:val="00734053"/>
    <w:rsid w:val="007E3A54"/>
    <w:rsid w:val="00871817"/>
    <w:rsid w:val="00875F86"/>
    <w:rsid w:val="008D44CE"/>
    <w:rsid w:val="00982359"/>
    <w:rsid w:val="00997989"/>
    <w:rsid w:val="009C55E4"/>
    <w:rsid w:val="009F11FB"/>
    <w:rsid w:val="00A46BF9"/>
    <w:rsid w:val="00A96EAB"/>
    <w:rsid w:val="00B40A76"/>
    <w:rsid w:val="00BC4BD0"/>
    <w:rsid w:val="00BD0264"/>
    <w:rsid w:val="00C672E7"/>
    <w:rsid w:val="00C825FA"/>
    <w:rsid w:val="00CC7005"/>
    <w:rsid w:val="00D2565F"/>
    <w:rsid w:val="00D62372"/>
    <w:rsid w:val="00D92289"/>
    <w:rsid w:val="00E02AED"/>
    <w:rsid w:val="00EA3FC4"/>
    <w:rsid w:val="00EC2CF7"/>
    <w:rsid w:val="00F65D1E"/>
    <w:rsid w:val="00F71718"/>
    <w:rsid w:val="00F929EA"/>
    <w:rsid w:val="00FC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9A2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FC3A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431759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FC3A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31759" w:themeColor="accent1" w:themeShade="BF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06514F"/>
    <w:rPr>
      <w:rFonts w:ascii="Raleway" w:eastAsia="Arial" w:hAnsi="Raleway" w:cs="Arial"/>
      <w:color w:val="4B4B4B" w:themeColor="text1"/>
      <w:sz w:val="32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F71718"/>
    <w:pPr>
      <w:contextualSpacing/>
      <w:outlineLvl w:val="0"/>
    </w:pPr>
    <w:rPr>
      <w:rFonts w:ascii="Raleway Heavy" w:eastAsiaTheme="majorEastAsia" w:hAnsi="Raleway Heavy" w:cstheme="majorBidi"/>
      <w:b/>
      <w:color w:val="5B1F78" w:themeColor="accent1"/>
      <w:spacing w:val="-10"/>
      <w:kern w:val="28"/>
      <w:sz w:val="64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F71718"/>
    <w:rPr>
      <w:rFonts w:ascii="Raleway Heavy" w:eastAsiaTheme="majorEastAsia" w:hAnsi="Raleway Heavy" w:cstheme="majorBidi"/>
      <w:b/>
      <w:color w:val="5B1F78" w:themeColor="accent1"/>
      <w:spacing w:val="-10"/>
      <w:kern w:val="28"/>
      <w:sz w:val="64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F71718"/>
    <w:rPr>
      <w:rFonts w:ascii="Raleway" w:eastAsia="Arial" w:hAnsi="Raleway" w:cs="Arial"/>
      <w:b/>
      <w:color w:val="4B4B4B" w:themeColor="text1"/>
      <w:sz w:val="24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06514F"/>
    <w:rPr>
      <w:rFonts w:ascii="Raleway" w:eastAsia="Arial" w:hAnsi="Raleway" w:cs="Arial"/>
      <w:color w:val="4B4B4B" w:themeColor="text1"/>
      <w:sz w:val="32"/>
      <w:szCs w:val="32"/>
      <w:lang w:val="sv-SE" w:eastAsia="sv-SE" w:bidi="sv-SE"/>
    </w:rPr>
  </w:style>
  <w:style w:type="character" w:customStyle="1" w:styleId="Rubrik1Char">
    <w:name w:val="Rubrik 1 Char"/>
    <w:basedOn w:val="Standardstycketeckensnitt"/>
    <w:link w:val="Rubrik1"/>
    <w:uiPriority w:val="9"/>
    <w:rsid w:val="00FC3A25"/>
    <w:rPr>
      <w:rFonts w:asciiTheme="majorHAnsi" w:eastAsiaTheme="majorEastAsia" w:hAnsiTheme="majorHAnsi" w:cstheme="majorBidi"/>
      <w:color w:val="431759" w:themeColor="accent1" w:themeShade="BF"/>
      <w:sz w:val="32"/>
      <w:szCs w:val="32"/>
      <w:lang w:val="sv-SE" w:eastAsia="sv-SE" w:bidi="sv-SE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FC3A25"/>
    <w:rPr>
      <w:rFonts w:asciiTheme="majorHAnsi" w:eastAsiaTheme="majorEastAsia" w:hAnsiTheme="majorHAnsi" w:cstheme="majorBidi"/>
      <w:color w:val="431759" w:themeColor="accent1" w:themeShade="BF"/>
      <w:sz w:val="26"/>
      <w:szCs w:val="26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13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A4_bild_liggande</Template>
  <TotalTime>20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Gästkonto</dc:creator>
  <cp:lastModifiedBy>Grein Marc</cp:lastModifiedBy>
  <cp:revision>4</cp:revision>
  <dcterms:created xsi:type="dcterms:W3CDTF">2023-04-13T12:15:00Z</dcterms:created>
  <dcterms:modified xsi:type="dcterms:W3CDTF">2023-04-20T07:21:00Z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