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E9087" w14:textId="77777777" w:rsidR="00645F23" w:rsidRPr="00645F23" w:rsidRDefault="006765F3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0639936A" wp14:editId="054FBBAA">
                <wp:simplePos x="0" y="0"/>
                <wp:positionH relativeFrom="column">
                  <wp:posOffset>-1123168</wp:posOffset>
                </wp:positionH>
                <wp:positionV relativeFrom="paragraph">
                  <wp:posOffset>-947616</wp:posOffset>
                </wp:positionV>
                <wp:extent cx="8634046" cy="11254154"/>
                <wp:effectExtent l="0" t="0" r="0" b="444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4046" cy="1125415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7A26B16E" id="Rektangel 5" o:spid="_x0000_s1026" style="position:absolute;margin-left:-88.45pt;margin-top:-74.6pt;width:679.85pt;height:886.1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" fillcolor="#5b1f78 [3204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90E22C" wp14:editId="28417D70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1885" cy="457200"/>
                <wp:effectExtent l="0" t="0" r="5715" b="0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88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DC6AC1" w14:textId="1392DD84" w:rsidR="004043A1" w:rsidRPr="00922475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922475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922475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B502C3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0E22C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3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" filled="f" stroked="f" strokeweight=".5pt">
                <v:textbox inset="0,0,0,0">
                  <w:txbxContent>
                    <w:p w14:paraId="28DC6AC1" w14:textId="1392DD84" w:rsidR="004043A1" w:rsidRPr="00922475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922475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922475">
                        <w:rPr>
                          <w:sz w:val="30"/>
                          <w:szCs w:val="30"/>
                        </w:rPr>
                        <w:t>nläggning</w:t>
                      </w:r>
                      <w:r w:rsidR="00B502C3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75DB8BD7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73760827" wp14:editId="1223B18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92000" cy="4128318"/>
            <wp:effectExtent l="0" t="0" r="5715" b="0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6192000" cy="4128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7E5EA7DD" wp14:editId="105AB3FC">
                <wp:simplePos x="0" y="0"/>
                <wp:positionH relativeFrom="margin">
                  <wp:posOffset>0</wp:posOffset>
                </wp:positionH>
                <wp:positionV relativeFrom="page">
                  <wp:posOffset>5760720</wp:posOffset>
                </wp:positionV>
                <wp:extent cx="6192000" cy="2880000"/>
                <wp:effectExtent l="0" t="0" r="5715" b="3175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288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3DD534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0C28F420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1A2A2700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E5EA7DD" id="Textruta 3" o:spid="_x0000_s1027" type="#_x0000_t202" style="position:absolute;margin-left:0;margin-top:453.6pt;width:487.55pt;height:226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" o:allowoverlap="f" filled="f" stroked="f" strokeweight=".5pt">
                <v:textbox inset="0,0,0,0">
                  <w:txbxContent>
                    <w:p w14:paraId="113DD534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0C28F420" w14:textId="77777777" w:rsidR="009F11FB" w:rsidRDefault="009F11FB" w:rsidP="009F11FB">
                      <w:pPr>
                        <w:pStyle w:val="Brdtext"/>
                      </w:pPr>
                    </w:p>
                    <w:p w14:paraId="1A2A2700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p w14:paraId="0290C09A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02B79734" wp14:editId="58305266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2DA01" w14:textId="77777777" w:rsidR="006408B0" w:rsidRDefault="006408B0" w:rsidP="0036467F">
      <w:r>
        <w:separator/>
      </w:r>
    </w:p>
  </w:endnote>
  <w:endnote w:type="continuationSeparator" w:id="0">
    <w:p w14:paraId="3CBAFA68" w14:textId="77777777" w:rsidR="006408B0" w:rsidRDefault="006408B0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645C2E9-8CB6-49A6-ABB2-A9B7DC1E494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404D240-9676-407B-9812-57C7EDEB3A76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32503" w14:textId="77777777" w:rsidR="006408B0" w:rsidRDefault="006408B0" w:rsidP="0036467F">
      <w:r>
        <w:separator/>
      </w:r>
    </w:p>
  </w:footnote>
  <w:footnote w:type="continuationSeparator" w:id="0">
    <w:p w14:paraId="3877EB24" w14:textId="77777777" w:rsidR="006408B0" w:rsidRDefault="006408B0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5EF"/>
    <w:rsid w:val="00020298"/>
    <w:rsid w:val="00050A4E"/>
    <w:rsid w:val="000F302B"/>
    <w:rsid w:val="002552DC"/>
    <w:rsid w:val="002A2593"/>
    <w:rsid w:val="002E670B"/>
    <w:rsid w:val="0036467F"/>
    <w:rsid w:val="003B06FF"/>
    <w:rsid w:val="004043A1"/>
    <w:rsid w:val="004256C1"/>
    <w:rsid w:val="00471699"/>
    <w:rsid w:val="004A11A5"/>
    <w:rsid w:val="0051092E"/>
    <w:rsid w:val="005660B1"/>
    <w:rsid w:val="005F2031"/>
    <w:rsid w:val="00637713"/>
    <w:rsid w:val="006408B0"/>
    <w:rsid w:val="0064264C"/>
    <w:rsid w:val="00645F23"/>
    <w:rsid w:val="006765F3"/>
    <w:rsid w:val="0069702F"/>
    <w:rsid w:val="006C5A94"/>
    <w:rsid w:val="006D3E55"/>
    <w:rsid w:val="00734053"/>
    <w:rsid w:val="00871817"/>
    <w:rsid w:val="00875F86"/>
    <w:rsid w:val="008D44CE"/>
    <w:rsid w:val="00922475"/>
    <w:rsid w:val="00982359"/>
    <w:rsid w:val="00997989"/>
    <w:rsid w:val="009F11FB"/>
    <w:rsid w:val="00A46BF9"/>
    <w:rsid w:val="00A96EAB"/>
    <w:rsid w:val="00B40A76"/>
    <w:rsid w:val="00B502C3"/>
    <w:rsid w:val="00BC4BD0"/>
    <w:rsid w:val="00BD0264"/>
    <w:rsid w:val="00C40F75"/>
    <w:rsid w:val="00C672E7"/>
    <w:rsid w:val="00C97594"/>
    <w:rsid w:val="00CC7005"/>
    <w:rsid w:val="00D375EF"/>
    <w:rsid w:val="00D62372"/>
    <w:rsid w:val="00D92289"/>
    <w:rsid w:val="00DC630C"/>
    <w:rsid w:val="00E02AED"/>
    <w:rsid w:val="00E5416E"/>
    <w:rsid w:val="00E816BE"/>
    <w:rsid w:val="00EC2CF7"/>
    <w:rsid w:val="00F929EA"/>
    <w:rsid w:val="00FA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62C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DC63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C630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FA7BCF"/>
    <w:pPr>
      <w:contextualSpacing/>
      <w:outlineLvl w:val="0"/>
    </w:pPr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64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FA7BCF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64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FA7BCF"/>
    <w:rPr>
      <w:rFonts w:ascii="Raleway" w:eastAsia="Arial" w:hAnsi="Raleway" w:cs="Arial"/>
      <w:b/>
      <w:color w:val="FFFFFF" w:themeColor="background1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DC630C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C630C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4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A4_bild_liggande_farg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5</cp:revision>
  <dcterms:created xsi:type="dcterms:W3CDTF">2023-04-13T12:35:00Z</dcterms:created>
  <dcterms:modified xsi:type="dcterms:W3CDTF">2023-04-20T07:21:00Z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