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C57CF" w14:textId="77777777" w:rsidR="00645F23" w:rsidRPr="00645F23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26832D" wp14:editId="4C832A9E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1885" cy="457200"/>
                <wp:effectExtent l="0" t="0" r="5715" b="0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88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672A65" w14:textId="2F088297" w:rsidR="004043A1" w:rsidRPr="00222D85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222D85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222D85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B40AEE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6832D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3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" filled="f" stroked="f" strokeweight=".5pt">
                <v:textbox inset="0,0,0,0">
                  <w:txbxContent>
                    <w:p w14:paraId="43672A65" w14:textId="2F088297" w:rsidR="004043A1" w:rsidRPr="00222D85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222D85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222D85">
                        <w:rPr>
                          <w:sz w:val="30"/>
                          <w:szCs w:val="30"/>
                        </w:rPr>
                        <w:t>nläggning</w:t>
                      </w:r>
                      <w:r w:rsidR="00B40AEE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43317A1D" w14:textId="77777777" w:rsidR="0036467F" w:rsidRPr="004A11A5" w:rsidRDefault="009F11FB" w:rsidP="00522EE1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5F06BDFF" wp14:editId="20B3CE3C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91885" cy="6191885"/>
            <wp:effectExtent l="0" t="0" r="5715" b="5715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6191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2CFB8B2C" wp14:editId="4916D360">
                <wp:simplePos x="0" y="0"/>
                <wp:positionH relativeFrom="margin">
                  <wp:posOffset>0</wp:posOffset>
                </wp:positionH>
                <wp:positionV relativeFrom="page">
                  <wp:posOffset>7920990</wp:posOffset>
                </wp:positionV>
                <wp:extent cx="6192000" cy="1440000"/>
                <wp:effectExtent l="0" t="0" r="5715" b="8255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144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A759BA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3A29FC34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77BD233D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CFB8B2C" id="Textruta 3" o:spid="_x0000_s1027" type="#_x0000_t202" style="position:absolute;margin-left:0;margin-top:623.7pt;width:487.55pt;height:113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" o:allowoverlap="f" filled="f" stroked="f" strokeweight=".5pt">
                <v:textbox inset="0,0,0,0">
                  <w:txbxContent>
                    <w:p w14:paraId="07A759BA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3A29FC34" w14:textId="77777777" w:rsidR="009F11FB" w:rsidRDefault="009F11FB" w:rsidP="009F11FB">
                      <w:pPr>
                        <w:pStyle w:val="Brdtext"/>
                      </w:pPr>
                    </w:p>
                    <w:p w14:paraId="77BD233D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  <w:r w:rsidR="000F302B"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0BB7F327" wp14:editId="2AF7DA83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60000" cy="514800"/>
            <wp:effectExtent l="0" t="0" r="0" b="635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006"/>
                    <a:stretch/>
                  </pic:blipFill>
                  <pic:spPr bwMode="auto">
                    <a:xfrm>
                      <a:off x="0" y="0"/>
                      <a:ext cx="1260000" cy="5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2FC73" w14:textId="77777777" w:rsidR="00F440CA" w:rsidRDefault="00F440CA" w:rsidP="0036467F">
      <w:r>
        <w:separator/>
      </w:r>
    </w:p>
  </w:endnote>
  <w:endnote w:type="continuationSeparator" w:id="0">
    <w:p w14:paraId="78EB0756" w14:textId="77777777" w:rsidR="00F440CA" w:rsidRDefault="00F440CA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3076650-1B7A-4B38-87E4-F9566BA3576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74BBB39-6635-4AE1-96D4-405B75EDC46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FEF4B" w14:textId="77777777" w:rsidR="00F440CA" w:rsidRDefault="00F440CA" w:rsidP="0036467F">
      <w:r>
        <w:separator/>
      </w:r>
    </w:p>
  </w:footnote>
  <w:footnote w:type="continuationSeparator" w:id="0">
    <w:p w14:paraId="0D8F4C45" w14:textId="77777777" w:rsidR="00F440CA" w:rsidRDefault="00F440CA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2B8"/>
    <w:rsid w:val="00043185"/>
    <w:rsid w:val="00050A4E"/>
    <w:rsid w:val="000F302B"/>
    <w:rsid w:val="001E4D31"/>
    <w:rsid w:val="00222D85"/>
    <w:rsid w:val="00227649"/>
    <w:rsid w:val="002552DC"/>
    <w:rsid w:val="0027006D"/>
    <w:rsid w:val="002E670B"/>
    <w:rsid w:val="0036467F"/>
    <w:rsid w:val="003B06FF"/>
    <w:rsid w:val="004043A1"/>
    <w:rsid w:val="004256C1"/>
    <w:rsid w:val="00425C30"/>
    <w:rsid w:val="00471699"/>
    <w:rsid w:val="004A11A5"/>
    <w:rsid w:val="00522EE1"/>
    <w:rsid w:val="005660B1"/>
    <w:rsid w:val="005F2031"/>
    <w:rsid w:val="00637713"/>
    <w:rsid w:val="0064264C"/>
    <w:rsid w:val="00645F23"/>
    <w:rsid w:val="006C5A94"/>
    <w:rsid w:val="006D3E55"/>
    <w:rsid w:val="00871817"/>
    <w:rsid w:val="00875F86"/>
    <w:rsid w:val="008D44CE"/>
    <w:rsid w:val="00982359"/>
    <w:rsid w:val="00997989"/>
    <w:rsid w:val="009F11FB"/>
    <w:rsid w:val="009F42CF"/>
    <w:rsid w:val="00A46BF9"/>
    <w:rsid w:val="00A96EAB"/>
    <w:rsid w:val="00B40A76"/>
    <w:rsid w:val="00B40AEE"/>
    <w:rsid w:val="00BC4BD0"/>
    <w:rsid w:val="00BD0264"/>
    <w:rsid w:val="00C95616"/>
    <w:rsid w:val="00CC7005"/>
    <w:rsid w:val="00D62372"/>
    <w:rsid w:val="00D92289"/>
    <w:rsid w:val="00E02AED"/>
    <w:rsid w:val="00EB52B8"/>
    <w:rsid w:val="00EC2CF7"/>
    <w:rsid w:val="00F440CA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9B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9F42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956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2552DC"/>
    <w:rPr>
      <w:rFonts w:ascii="Raleway" w:eastAsia="Arial" w:hAnsi="Raleway" w:cs="Arial"/>
      <w:color w:val="485155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C95616"/>
    <w:pPr>
      <w:contextualSpacing/>
      <w:outlineLvl w:val="0"/>
    </w:pPr>
    <w:rPr>
      <w:rFonts w:ascii="Raleway Heavy" w:eastAsiaTheme="majorEastAsia" w:hAnsi="Raleway Heavy" w:cstheme="majorBidi"/>
      <w:b/>
      <w:color w:val="5E2577"/>
      <w:spacing w:val="-10"/>
      <w:kern w:val="28"/>
      <w:sz w:val="64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C95616"/>
    <w:rPr>
      <w:rFonts w:ascii="Raleway Heavy" w:eastAsiaTheme="majorEastAsia" w:hAnsi="Raleway Heavy" w:cstheme="majorBidi"/>
      <w:b/>
      <w:color w:val="5E2577"/>
      <w:spacing w:val="-10"/>
      <w:kern w:val="28"/>
      <w:sz w:val="64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C95616"/>
    <w:rPr>
      <w:rFonts w:ascii="Raleway" w:eastAsia="Arial" w:hAnsi="Raleway" w:cs="Arial"/>
      <w:b/>
      <w:color w:val="485155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9F11FB"/>
    <w:rPr>
      <w:rFonts w:ascii="Raleway" w:eastAsia="Arial" w:hAnsi="Raleway" w:cs="Arial"/>
      <w:color w:val="485155"/>
      <w:sz w:val="32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9F42CF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95616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2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A4_bild_kvadrat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Sundsvalls kommun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2023-04-13T12:12:00Z</dcterms:created>
  <dcterms:modified xsi:type="dcterms:W3CDTF">2023-04-20T07:21:00Z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