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029CB" w14:textId="77777777" w:rsidR="00645F23" w:rsidRPr="00645F23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4E4BB" wp14:editId="79B79F17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FFE59" w14:textId="53BDB50B" w:rsidR="004043A1" w:rsidRPr="00741037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741037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741037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B579DA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4E4BB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78BFFE59" w14:textId="53BDB50B" w:rsidR="004043A1" w:rsidRPr="00741037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741037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741037">
                        <w:rPr>
                          <w:sz w:val="46"/>
                          <w:szCs w:val="46"/>
                        </w:rPr>
                        <w:t>nläggning</w:t>
                      </w:r>
                      <w:r w:rsidR="00B579DA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7F801E4B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145F284C" wp14:editId="2199B7AA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892000" cy="9360000"/>
                <wp:effectExtent l="0" t="0" r="0" b="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93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FD229D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6925DCBD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6C923AAA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45F284C" id="Textruta 3" o:spid="_x0000_s1027" type="#_x0000_t202" style="position:absolute;margin-left:0;margin-top:0;width:700.15pt;height:73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" o:allowoverlap="f" filled="f" stroked="f" strokeweight=".5pt">
                <v:textbox inset="0,0,0,0">
                  <w:txbxContent>
                    <w:p w14:paraId="6BFD229D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6925DCBD" w14:textId="77777777" w:rsidR="009F11FB" w:rsidRDefault="009F11FB" w:rsidP="009F11FB">
                      <w:pPr>
                        <w:pStyle w:val="Brdtext"/>
                      </w:pPr>
                    </w:p>
                    <w:p w14:paraId="6C923AAA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7117235F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2127B63F" wp14:editId="0B875F4A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498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B13AC" w14:textId="77777777" w:rsidR="00665B26" w:rsidRDefault="00665B26" w:rsidP="0036467F">
      <w:r>
        <w:separator/>
      </w:r>
    </w:p>
  </w:endnote>
  <w:endnote w:type="continuationSeparator" w:id="0">
    <w:p w14:paraId="767989FA" w14:textId="77777777" w:rsidR="00665B26" w:rsidRDefault="00665B26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E65A9A2-E8E3-40FA-B290-1C4C813DEC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3EB62E6-3A5E-46B0-85FA-58016222AE3E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D254" w14:textId="77777777" w:rsidR="00665B26" w:rsidRDefault="00665B26" w:rsidP="0036467F">
      <w:r>
        <w:separator/>
      </w:r>
    </w:p>
  </w:footnote>
  <w:footnote w:type="continuationSeparator" w:id="0">
    <w:p w14:paraId="2ED307B6" w14:textId="77777777" w:rsidR="00665B26" w:rsidRDefault="00665B26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09"/>
    <w:rsid w:val="00020298"/>
    <w:rsid w:val="00050A4E"/>
    <w:rsid w:val="000F302B"/>
    <w:rsid w:val="001F1069"/>
    <w:rsid w:val="002552DC"/>
    <w:rsid w:val="00276174"/>
    <w:rsid w:val="002E670B"/>
    <w:rsid w:val="0036467F"/>
    <w:rsid w:val="003B06FF"/>
    <w:rsid w:val="004043A1"/>
    <w:rsid w:val="004256C1"/>
    <w:rsid w:val="00460BCB"/>
    <w:rsid w:val="00471699"/>
    <w:rsid w:val="00496F5D"/>
    <w:rsid w:val="004A11A5"/>
    <w:rsid w:val="004F4224"/>
    <w:rsid w:val="00514A12"/>
    <w:rsid w:val="005660B1"/>
    <w:rsid w:val="005F2031"/>
    <w:rsid w:val="00637713"/>
    <w:rsid w:val="0064264C"/>
    <w:rsid w:val="00645F23"/>
    <w:rsid w:val="00665B26"/>
    <w:rsid w:val="006765F3"/>
    <w:rsid w:val="006C5A94"/>
    <w:rsid w:val="006D3E55"/>
    <w:rsid w:val="00734053"/>
    <w:rsid w:val="00741037"/>
    <w:rsid w:val="00871817"/>
    <w:rsid w:val="00875F86"/>
    <w:rsid w:val="008D44CE"/>
    <w:rsid w:val="00982359"/>
    <w:rsid w:val="00997989"/>
    <w:rsid w:val="009F11FB"/>
    <w:rsid w:val="00A46BF9"/>
    <w:rsid w:val="00A96EAB"/>
    <w:rsid w:val="00AF230A"/>
    <w:rsid w:val="00B052D7"/>
    <w:rsid w:val="00B40A76"/>
    <w:rsid w:val="00B579DA"/>
    <w:rsid w:val="00BC4BD0"/>
    <w:rsid w:val="00BD0264"/>
    <w:rsid w:val="00BF552B"/>
    <w:rsid w:val="00C672E7"/>
    <w:rsid w:val="00CC7005"/>
    <w:rsid w:val="00D03201"/>
    <w:rsid w:val="00D62372"/>
    <w:rsid w:val="00D71509"/>
    <w:rsid w:val="00D92289"/>
    <w:rsid w:val="00E02AED"/>
    <w:rsid w:val="00E16C5A"/>
    <w:rsid w:val="00E5158A"/>
    <w:rsid w:val="00EC2CF7"/>
    <w:rsid w:val="00F101FD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43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4F42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F42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D71509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514A12"/>
    <w:pPr>
      <w:contextualSpacing/>
      <w:outlineLvl w:val="0"/>
    </w:pPr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514A12"/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514A12"/>
    <w:rPr>
      <w:rFonts w:ascii="Raleway" w:eastAsia="Arial" w:hAnsi="Raleway" w:cs="Arial"/>
      <w:b/>
      <w:color w:val="4B4B4B" w:themeColor="text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D71509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4F4224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F4224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0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A3_utan bild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2023-04-13T11:54:00Z</dcterms:created>
  <dcterms:modified xsi:type="dcterms:W3CDTF">2023-04-20T07:20:00Z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