
<file path=[Content_Types].xml><?xml version="1.0" encoding="utf-8"?>
<Types xmlns="http://schemas.openxmlformats.org/package/2006/content-types">
  <Default Extension="emf" ContentType="image/x-emf"/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00372BA" w14:textId="77777777" w:rsidR="00645F23" w:rsidRPr="00645F23" w:rsidRDefault="00B052D7" w:rsidP="009F11FB">
      <w:pPr>
        <w:pStyle w:val="Brdtext"/>
      </w:pP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659263" behindDoc="0" locked="0" layoutInCell="1" allowOverlap="1" wp14:anchorId="470A4F43" wp14:editId="258CA6EB">
                <wp:simplePos x="0" y="0"/>
                <wp:positionH relativeFrom="column">
                  <wp:posOffset>-2685052</wp:posOffset>
                </wp:positionH>
                <wp:positionV relativeFrom="paragraph">
                  <wp:posOffset>-2140312</wp:posOffset>
                </wp:positionV>
                <wp:extent cx="13345886" cy="16393886"/>
                <wp:effectExtent l="0" t="0" r="8255" b="8255"/>
                <wp:wrapNone/>
                <wp:docPr id="5" name="Rektangel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345886" cy="16393886"/>
                        </a:xfrm>
                        <a:prstGeom prst="rect">
                          <a:avLst/>
                        </a:prstGeom>
                        <a:solidFill>
                          <a:schemeClr val="accent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du="http://schemas.microsoft.com/office/word/2023/wordml/word16du">
            <w:pict>
              <v:rect w14:anchorId="064DDF89" id="Rektangel 5" o:spid="_x0000_s1026" style="position:absolute;margin-left:-211.4pt;margin-top:-168.55pt;width:1050.85pt;height:1290.85pt;z-index:251659263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" fillcolor="#5b1f78 [3204]" stroked="f" strokeweight="2pt"/>
            </w:pict>
          </mc:Fallback>
        </mc:AlternateContent>
      </w:r>
      <w:r w:rsidR="009F11FB"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F900FE4" wp14:editId="44BE57BF">
                <wp:simplePos x="0" y="0"/>
                <wp:positionH relativeFrom="margin">
                  <wp:align>left</wp:align>
                </wp:positionH>
                <wp:positionV relativeFrom="margin">
                  <wp:align>top</wp:align>
                </wp:positionV>
                <wp:extent cx="8892000" cy="720000"/>
                <wp:effectExtent l="0" t="0" r="0" b="4445"/>
                <wp:wrapSquare wrapText="bothSides"/>
                <wp:docPr id="1" name="Textruta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892000" cy="7200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2A3CA5F5" w14:textId="0526E038" w:rsidR="004043A1" w:rsidRPr="00A95FD0" w:rsidRDefault="009F11FB" w:rsidP="009F11FB">
                            <w:pPr>
                              <w:pStyle w:val="Anlggning"/>
                              <w:rPr>
                                <w:sz w:val="46"/>
                                <w:szCs w:val="46"/>
                              </w:rPr>
                            </w:pPr>
                            <w:r w:rsidRPr="00A95FD0">
                              <w:rPr>
                                <w:sz w:val="46"/>
                                <w:szCs w:val="46"/>
                              </w:rPr>
                              <w:t>A</w:t>
                            </w:r>
                            <w:r w:rsidR="004043A1" w:rsidRPr="00A95FD0">
                              <w:rPr>
                                <w:sz w:val="46"/>
                                <w:szCs w:val="46"/>
                              </w:rPr>
                              <w:t>nläggning</w:t>
                            </w:r>
                            <w:r w:rsidR="008E39DB">
                              <w:rPr>
                                <w:sz w:val="46"/>
                                <w:szCs w:val="46"/>
                              </w:rPr>
                              <w:t>/verksamhet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F900FE4" id="_x0000_t202" coordsize="21600,21600" o:spt="202" path="m,l,21600r21600,l21600,xe">
                <v:stroke joinstyle="miter"/>
                <v:path gradientshapeok="t" o:connecttype="rect"/>
              </v:shapetype>
              <v:shape id="Textruta 1" o:spid="_x0000_s1026" type="#_x0000_t202" style="position:absolute;margin-left:0;margin-top:0;width:700.15pt;height:56.7pt;z-index:251663360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top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" filled="f" stroked="f" strokeweight=".5pt">
                <v:textbox inset="0,0,0,0">
                  <w:txbxContent>
                    <w:p w14:paraId="2A3CA5F5" w14:textId="0526E038" w:rsidR="004043A1" w:rsidRPr="00A95FD0" w:rsidRDefault="009F11FB" w:rsidP="009F11FB">
                      <w:pPr>
                        <w:pStyle w:val="Anlggning"/>
                        <w:rPr>
                          <w:sz w:val="46"/>
                          <w:szCs w:val="46"/>
                        </w:rPr>
                      </w:pPr>
                      <w:r w:rsidRPr="00A95FD0">
                        <w:rPr>
                          <w:sz w:val="46"/>
                          <w:szCs w:val="46"/>
                        </w:rPr>
                        <w:t>A</w:t>
                      </w:r>
                      <w:r w:rsidR="004043A1" w:rsidRPr="00A95FD0">
                        <w:rPr>
                          <w:sz w:val="46"/>
                          <w:szCs w:val="46"/>
                        </w:rPr>
                        <w:t>nläggning</w:t>
                      </w:r>
                      <w:r w:rsidR="008E39DB">
                        <w:rPr>
                          <w:sz w:val="46"/>
                          <w:szCs w:val="46"/>
                        </w:rPr>
                        <w:t>/verksamhet</w:t>
                      </w:r>
                    </w:p>
                  </w:txbxContent>
                </v:textbox>
                <w10:wrap type="square" anchorx="margin" anchory="margin"/>
              </v:shape>
            </w:pict>
          </mc:Fallback>
        </mc:AlternateContent>
      </w:r>
    </w:p>
    <w:p w14:paraId="6F550822" w14:textId="77777777" w:rsidR="003B06FF" w:rsidRPr="0036467F" w:rsidRDefault="009F11FB" w:rsidP="009F11FB">
      <w:pPr>
        <w:pStyle w:val="Brdtext"/>
      </w:pP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662336" behindDoc="0" locked="1" layoutInCell="1" allowOverlap="0" wp14:anchorId="553923E3" wp14:editId="0C228BB7">
                <wp:simplePos x="0" y="0"/>
                <wp:positionH relativeFrom="margin">
                  <wp:align>center</wp:align>
                </wp:positionH>
                <wp:positionV relativeFrom="margin">
                  <wp:align>top</wp:align>
                </wp:positionV>
                <wp:extent cx="8892000" cy="9360000"/>
                <wp:effectExtent l="0" t="0" r="0" b="0"/>
                <wp:wrapSquare wrapText="bothSides"/>
                <wp:docPr id="3" name="Textruta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892000" cy="93600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5F598B88" w14:textId="77777777" w:rsidR="009F11FB" w:rsidRPr="0036467F" w:rsidRDefault="009F11FB" w:rsidP="009F11FB">
                            <w:pPr>
                              <w:pStyle w:val="Rubrik"/>
                            </w:pPr>
                            <w:r>
                              <w:t>Lägg till en rubrik.</w:t>
                            </w:r>
                          </w:p>
                          <w:p w14:paraId="094AC33E" w14:textId="77777777" w:rsidR="009F11FB" w:rsidRDefault="009F11FB" w:rsidP="009F11FB">
                            <w:pPr>
                              <w:pStyle w:val="Brdtext"/>
                            </w:pPr>
                          </w:p>
                          <w:p w14:paraId="1430C50B" w14:textId="77777777" w:rsidR="009F11FB" w:rsidRDefault="009F11FB" w:rsidP="009F11FB">
                            <w:pPr>
                              <w:pStyle w:val="Brdtext"/>
                            </w:pPr>
                            <w:r w:rsidRPr="004A11A5">
                              <w:t>Lägg till en text.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du="http://schemas.microsoft.com/office/word/2023/wordml/word16du">
            <w:pict>
              <v:shape w14:anchorId="553923E3" id="Textruta 3" o:spid="_x0000_s1027" type="#_x0000_t202" style="position:absolute;margin-left:0;margin-top:0;width:700.15pt;height:737pt;z-index:251662336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top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" o:allowoverlap="f" filled="f" stroked="f" strokeweight=".5pt">
                <v:textbox inset="0,0,0,0">
                  <w:txbxContent>
                    <w:p w14:paraId="5F598B88" w14:textId="77777777" w:rsidR="009F11FB" w:rsidRPr="0036467F" w:rsidRDefault="009F11FB" w:rsidP="009F11FB">
                      <w:pPr>
                        <w:pStyle w:val="Rubrik"/>
                      </w:pPr>
                      <w:r>
                        <w:t>Lägg till en rubrik.</w:t>
                      </w:r>
                    </w:p>
                    <w:p w14:paraId="094AC33E" w14:textId="77777777" w:rsidR="009F11FB" w:rsidRDefault="009F11FB" w:rsidP="009F11FB">
                      <w:pPr>
                        <w:pStyle w:val="Brdtext"/>
                      </w:pPr>
                    </w:p>
                    <w:p w14:paraId="1430C50B" w14:textId="77777777" w:rsidR="009F11FB" w:rsidRDefault="009F11FB" w:rsidP="009F11FB">
                      <w:pPr>
                        <w:pStyle w:val="Brdtext"/>
                      </w:pPr>
                      <w:r w:rsidRPr="004A11A5">
                        <w:t>Lägg till en text.</w:t>
                      </w:r>
                    </w:p>
                  </w:txbxContent>
                </v:textbox>
                <w10:wrap type="square" anchorx="margin" anchory="margin"/>
                <w10:anchorlock/>
              </v:shape>
            </w:pict>
          </mc:Fallback>
        </mc:AlternateContent>
      </w:r>
    </w:p>
    <w:p w14:paraId="2C25F3E4" w14:textId="77777777" w:rsidR="0036467F" w:rsidRPr="004A11A5" w:rsidRDefault="000F302B" w:rsidP="009F11FB">
      <w:pPr>
        <w:pStyle w:val="Brdtext"/>
      </w:pPr>
      <w:r>
        <w:rPr>
          <w:noProof/>
          <w:lang w:bidi="ar-SA"/>
        </w:rPr>
        <w:drawing>
          <wp:anchor distT="0" distB="0" distL="114300" distR="114300" simplePos="0" relativeHeight="251660288" behindDoc="0" locked="1" layoutInCell="1" allowOverlap="0" wp14:anchorId="2456B390" wp14:editId="2D336B1D">
            <wp:simplePos x="0" y="0"/>
            <wp:positionH relativeFrom="margin">
              <wp:posOffset>-7620</wp:posOffset>
            </wp:positionH>
            <wp:positionV relativeFrom="margin">
              <wp:posOffset>12837795</wp:posOffset>
            </wp:positionV>
            <wp:extent cx="1259840" cy="498475"/>
            <wp:effectExtent l="0" t="0" r="0" b="0"/>
            <wp:wrapSquare wrapText="bothSides"/>
            <wp:docPr id="4" name="Bildobjekt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SK_logo_Svart.eps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9840" cy="4984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36467F" w:rsidRPr="004A11A5" w:rsidSect="00460BCB">
      <w:type w:val="continuous"/>
      <w:pgSz w:w="16840" w:h="23820" w:code="8"/>
      <w:pgMar w:top="1417" w:right="1417" w:bottom="1417" w:left="1417" w:header="720" w:footer="72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9A79A50" w14:textId="77777777" w:rsidR="00A2230E" w:rsidRDefault="00A2230E" w:rsidP="0036467F">
      <w:r>
        <w:separator/>
      </w:r>
    </w:p>
  </w:endnote>
  <w:endnote w:type="continuationSeparator" w:id="0">
    <w:p w14:paraId="795D21EF" w14:textId="77777777" w:rsidR="00A2230E" w:rsidRDefault="00A2230E" w:rsidP="003646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  <w:embedRegular r:id="rId1" w:fontKey="{55E1F4D5-2A7A-4BA7-9F87-08113F637D05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2" w:fontKey="{E6301FB4-35F7-49AC-8B72-D7D3CDD23153}"/>
  </w:font>
  <w:font w:name="Raleway">
    <w:panose1 w:val="020B0503030101060003"/>
    <w:charset w:val="00"/>
    <w:family w:val="swiss"/>
    <w:pitch w:val="variable"/>
    <w:sig w:usb0="A00002FF" w:usb1="5000205B" w:usb2="00000000" w:usb3="00000000" w:csb0="00000097" w:csb1="00000000"/>
  </w:font>
  <w:font w:name="Raleway Heavy">
    <w:altName w:val="Trebuchet MS"/>
    <w:panose1 w:val="020B0003030101060003"/>
    <w:charset w:val="00"/>
    <w:family w:val="swiss"/>
    <w:pitch w:val="variable"/>
    <w:sig w:usb0="A00000BF" w:usb1="5000005B" w:usb2="00000000" w:usb3="00000000" w:csb0="00000093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C06C6BE" w14:textId="77777777" w:rsidR="00A2230E" w:rsidRDefault="00A2230E" w:rsidP="0036467F">
      <w:r>
        <w:separator/>
      </w:r>
    </w:p>
  </w:footnote>
  <w:footnote w:type="continuationSeparator" w:id="0">
    <w:p w14:paraId="41AF0B94" w14:textId="77777777" w:rsidR="00A2230E" w:rsidRDefault="00A2230E" w:rsidP="0036467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TrueTypeFonts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C41D0"/>
    <w:rsid w:val="00020298"/>
    <w:rsid w:val="00050A4E"/>
    <w:rsid w:val="000F302B"/>
    <w:rsid w:val="001F1069"/>
    <w:rsid w:val="002552DC"/>
    <w:rsid w:val="002E670B"/>
    <w:rsid w:val="0036467F"/>
    <w:rsid w:val="003B06FF"/>
    <w:rsid w:val="004043A1"/>
    <w:rsid w:val="004256C1"/>
    <w:rsid w:val="00460BCB"/>
    <w:rsid w:val="00471699"/>
    <w:rsid w:val="004A11A5"/>
    <w:rsid w:val="004C63D8"/>
    <w:rsid w:val="005660B1"/>
    <w:rsid w:val="005A24CB"/>
    <w:rsid w:val="005F2031"/>
    <w:rsid w:val="0062747B"/>
    <w:rsid w:val="00637713"/>
    <w:rsid w:val="0064264C"/>
    <w:rsid w:val="00645F23"/>
    <w:rsid w:val="006765F3"/>
    <w:rsid w:val="006C5A94"/>
    <w:rsid w:val="006D3E55"/>
    <w:rsid w:val="00734053"/>
    <w:rsid w:val="00871817"/>
    <w:rsid w:val="00875F86"/>
    <w:rsid w:val="008B5850"/>
    <w:rsid w:val="008D44CE"/>
    <w:rsid w:val="008E39DB"/>
    <w:rsid w:val="00982359"/>
    <w:rsid w:val="00997989"/>
    <w:rsid w:val="009C41D0"/>
    <w:rsid w:val="009F11FB"/>
    <w:rsid w:val="00A2230E"/>
    <w:rsid w:val="00A330FD"/>
    <w:rsid w:val="00A46BF9"/>
    <w:rsid w:val="00A95FD0"/>
    <w:rsid w:val="00A96EAB"/>
    <w:rsid w:val="00AF230A"/>
    <w:rsid w:val="00B052D7"/>
    <w:rsid w:val="00B40A76"/>
    <w:rsid w:val="00B730C9"/>
    <w:rsid w:val="00BC270E"/>
    <w:rsid w:val="00BC4BD0"/>
    <w:rsid w:val="00BD0264"/>
    <w:rsid w:val="00C672E7"/>
    <w:rsid w:val="00CC7005"/>
    <w:rsid w:val="00D62372"/>
    <w:rsid w:val="00D92289"/>
    <w:rsid w:val="00E02AED"/>
    <w:rsid w:val="00E16C5A"/>
    <w:rsid w:val="00EC2CF7"/>
    <w:rsid w:val="00F65D1E"/>
    <w:rsid w:val="00F929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12021A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" w:eastAsia="Arial" w:hAnsi="Arial" w:cs="Arial"/>
      <w:lang w:val="sv-SE" w:eastAsia="sv-SE" w:bidi="sv-SE"/>
    </w:rPr>
  </w:style>
  <w:style w:type="paragraph" w:styleId="Rubrik1">
    <w:name w:val="heading 1"/>
    <w:basedOn w:val="Normal"/>
    <w:next w:val="Normal"/>
    <w:link w:val="Rubrik1Char"/>
    <w:uiPriority w:val="9"/>
    <w:qFormat/>
    <w:rsid w:val="0062747B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431759" w:themeColor="accent1" w:themeShade="BF"/>
      <w:sz w:val="32"/>
      <w:szCs w:val="32"/>
    </w:rPr>
  </w:style>
  <w:style w:type="paragraph" w:styleId="Rubrik2">
    <w:name w:val="heading 2"/>
    <w:basedOn w:val="Normal"/>
    <w:next w:val="Normal"/>
    <w:link w:val="Rubrik2Char"/>
    <w:uiPriority w:val="9"/>
    <w:semiHidden/>
    <w:unhideWhenUsed/>
    <w:qFormat/>
    <w:rsid w:val="0062747B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431759" w:themeColor="accent1" w:themeShade="BF"/>
      <w:sz w:val="26"/>
      <w:szCs w:val="26"/>
    </w:rPr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Brdtext">
    <w:name w:val="Body Text"/>
    <w:link w:val="BrdtextChar"/>
    <w:uiPriority w:val="1"/>
    <w:qFormat/>
    <w:rsid w:val="009C41D0"/>
    <w:rPr>
      <w:rFonts w:ascii="Raleway" w:eastAsia="Arial" w:hAnsi="Raleway" w:cs="Arial"/>
      <w:color w:val="FFFFFF" w:themeColor="background1"/>
      <w:sz w:val="48"/>
      <w:szCs w:val="32"/>
      <w:lang w:val="sv-SE" w:eastAsia="sv-SE" w:bidi="sv-SE"/>
    </w:rPr>
  </w:style>
  <w:style w:type="paragraph" w:styleId="Liststycke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Rubrik">
    <w:name w:val="Title"/>
    <w:next w:val="Brdtext"/>
    <w:link w:val="RubrikChar"/>
    <w:uiPriority w:val="10"/>
    <w:qFormat/>
    <w:rsid w:val="005A24CB"/>
    <w:pPr>
      <w:contextualSpacing/>
      <w:outlineLvl w:val="0"/>
    </w:pPr>
    <w:rPr>
      <w:rFonts w:ascii="Raleway Heavy" w:eastAsiaTheme="majorEastAsia" w:hAnsi="Raleway Heavy" w:cstheme="majorBidi"/>
      <w:b/>
      <w:color w:val="FFFFFF" w:themeColor="background1"/>
      <w:spacing w:val="-10"/>
      <w:kern w:val="28"/>
      <w:sz w:val="110"/>
      <w:szCs w:val="56"/>
      <w:lang w:val="sv-SE" w:eastAsia="sv-SE" w:bidi="sv-SE"/>
    </w:rPr>
  </w:style>
  <w:style w:type="character" w:customStyle="1" w:styleId="RubrikChar">
    <w:name w:val="Rubrik Char"/>
    <w:basedOn w:val="Standardstycketeckensnitt"/>
    <w:link w:val="Rubrik"/>
    <w:uiPriority w:val="10"/>
    <w:rsid w:val="005A24CB"/>
    <w:rPr>
      <w:rFonts w:ascii="Raleway Heavy" w:eastAsiaTheme="majorEastAsia" w:hAnsi="Raleway Heavy" w:cstheme="majorBidi"/>
      <w:b/>
      <w:color w:val="FFFFFF" w:themeColor="background1"/>
      <w:spacing w:val="-10"/>
      <w:kern w:val="28"/>
      <w:sz w:val="110"/>
      <w:szCs w:val="56"/>
      <w:lang w:val="sv-SE" w:eastAsia="sv-SE" w:bidi="sv-SE"/>
    </w:rPr>
  </w:style>
  <w:style w:type="paragraph" w:styleId="Sidhuvud">
    <w:name w:val="header"/>
    <w:basedOn w:val="Normal"/>
    <w:link w:val="SidhuvudChar"/>
    <w:uiPriority w:val="99"/>
    <w:unhideWhenUsed/>
    <w:rsid w:val="0036467F"/>
    <w:pPr>
      <w:tabs>
        <w:tab w:val="center" w:pos="4536"/>
        <w:tab w:val="right" w:pos="9072"/>
      </w:tabs>
    </w:pPr>
  </w:style>
  <w:style w:type="character" w:customStyle="1" w:styleId="SidhuvudChar">
    <w:name w:val="Sidhuvud Char"/>
    <w:basedOn w:val="Standardstycketeckensnitt"/>
    <w:link w:val="Sidhuvud"/>
    <w:uiPriority w:val="99"/>
    <w:rsid w:val="0036467F"/>
    <w:rPr>
      <w:rFonts w:ascii="Arial" w:eastAsia="Arial" w:hAnsi="Arial" w:cs="Arial"/>
      <w:lang w:val="sv-SE" w:eastAsia="sv-SE" w:bidi="sv-SE"/>
    </w:rPr>
  </w:style>
  <w:style w:type="paragraph" w:styleId="Sidfot">
    <w:name w:val="footer"/>
    <w:basedOn w:val="Normal"/>
    <w:link w:val="SidfotChar"/>
    <w:uiPriority w:val="99"/>
    <w:unhideWhenUsed/>
    <w:rsid w:val="0036467F"/>
    <w:pPr>
      <w:tabs>
        <w:tab w:val="center" w:pos="4536"/>
        <w:tab w:val="right" w:pos="9072"/>
      </w:tabs>
    </w:pPr>
  </w:style>
  <w:style w:type="character" w:customStyle="1" w:styleId="SidfotChar">
    <w:name w:val="Sidfot Char"/>
    <w:basedOn w:val="Standardstycketeckensnitt"/>
    <w:link w:val="Sidfot"/>
    <w:uiPriority w:val="99"/>
    <w:rsid w:val="0036467F"/>
    <w:rPr>
      <w:rFonts w:ascii="Arial" w:eastAsia="Arial" w:hAnsi="Arial" w:cs="Arial"/>
      <w:lang w:val="sv-SE" w:eastAsia="sv-SE" w:bidi="sv-SE"/>
    </w:rPr>
  </w:style>
  <w:style w:type="paragraph" w:customStyle="1" w:styleId="Anlggning">
    <w:name w:val="Anläggning"/>
    <w:qFormat/>
    <w:rsid w:val="005A24CB"/>
    <w:rPr>
      <w:rFonts w:ascii="Raleway" w:eastAsia="Arial" w:hAnsi="Raleway" w:cs="Arial"/>
      <w:b/>
      <w:color w:val="FFFFFF" w:themeColor="background1"/>
      <w:sz w:val="36"/>
      <w:lang w:val="sv-SE" w:eastAsia="sv-SE" w:bidi="sv-SE"/>
    </w:rPr>
  </w:style>
  <w:style w:type="paragraph" w:styleId="Ingetavstnd">
    <w:name w:val="No Spacing"/>
    <w:uiPriority w:val="1"/>
    <w:qFormat/>
    <w:rsid w:val="005F2031"/>
    <w:rPr>
      <w:rFonts w:ascii="Arial" w:eastAsia="Arial" w:hAnsi="Arial" w:cs="Arial"/>
      <w:lang w:val="sv-SE" w:eastAsia="sv-SE" w:bidi="sv-SE"/>
    </w:rPr>
  </w:style>
  <w:style w:type="character" w:customStyle="1" w:styleId="BrdtextChar">
    <w:name w:val="Brödtext Char"/>
    <w:basedOn w:val="Standardstycketeckensnitt"/>
    <w:link w:val="Brdtext"/>
    <w:uiPriority w:val="1"/>
    <w:rsid w:val="009C41D0"/>
    <w:rPr>
      <w:rFonts w:ascii="Raleway" w:eastAsia="Arial" w:hAnsi="Raleway" w:cs="Arial"/>
      <w:color w:val="FFFFFF" w:themeColor="background1"/>
      <w:sz w:val="48"/>
      <w:szCs w:val="32"/>
      <w:lang w:val="sv-SE" w:eastAsia="sv-SE" w:bidi="sv-SE"/>
    </w:rPr>
  </w:style>
  <w:style w:type="character" w:customStyle="1" w:styleId="Rubrik1Char">
    <w:name w:val="Rubrik 1 Char"/>
    <w:basedOn w:val="Standardstycketeckensnitt"/>
    <w:link w:val="Rubrik1"/>
    <w:uiPriority w:val="9"/>
    <w:rsid w:val="0062747B"/>
    <w:rPr>
      <w:rFonts w:asciiTheme="majorHAnsi" w:eastAsiaTheme="majorEastAsia" w:hAnsiTheme="majorHAnsi" w:cstheme="majorBidi"/>
      <w:color w:val="431759" w:themeColor="accent1" w:themeShade="BF"/>
      <w:sz w:val="32"/>
      <w:szCs w:val="32"/>
      <w:lang w:val="sv-SE" w:eastAsia="sv-SE" w:bidi="sv-SE"/>
    </w:rPr>
  </w:style>
  <w:style w:type="character" w:customStyle="1" w:styleId="Rubrik2Char">
    <w:name w:val="Rubrik 2 Char"/>
    <w:basedOn w:val="Standardstycketeckensnitt"/>
    <w:link w:val="Rubrik2"/>
    <w:uiPriority w:val="9"/>
    <w:semiHidden/>
    <w:rsid w:val="0062747B"/>
    <w:rPr>
      <w:rFonts w:asciiTheme="majorHAnsi" w:eastAsiaTheme="majorEastAsia" w:hAnsiTheme="majorHAnsi" w:cstheme="majorBidi"/>
      <w:color w:val="431759" w:themeColor="accent1" w:themeShade="BF"/>
      <w:sz w:val="26"/>
      <w:szCs w:val="26"/>
      <w:lang w:val="sv-SE" w:eastAsia="sv-SE" w:bidi="sv-S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emf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Office Theme">
  <a:themeElements>
    <a:clrScheme name="Anpassat 11">
      <a:dk1>
        <a:srgbClr val="4B4B4B"/>
      </a:dk1>
      <a:lt1>
        <a:srgbClr val="FFFFFF"/>
      </a:lt1>
      <a:dk2>
        <a:srgbClr val="00733B"/>
      </a:dk2>
      <a:lt2>
        <a:srgbClr val="005595"/>
      </a:lt2>
      <a:accent1>
        <a:srgbClr val="5B1F78"/>
      </a:accent1>
      <a:accent2>
        <a:srgbClr val="A90074"/>
      </a:accent2>
      <a:accent3>
        <a:srgbClr val="E0F6DE"/>
      </a:accent3>
      <a:accent4>
        <a:srgbClr val="DAEFF1"/>
      </a:accent4>
      <a:accent5>
        <a:srgbClr val="D7DBF2"/>
      </a:accent5>
      <a:accent6>
        <a:srgbClr val="FEDFE2"/>
      </a:accent6>
      <a:hlink>
        <a:srgbClr val="005595"/>
      </a:hlink>
      <a:folHlink>
        <a:srgbClr val="D2DDF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A3_utan bild_fargbakgrund</Template>
  <TotalTime>10</TotalTime>
  <Pages>1</Pages>
  <Words>1</Words>
  <Characters>6</Characters>
  <Application>Microsoft Office Word</Application>
  <DocSecurity>0</DocSecurity>
  <Lines>1</Lines>
  <Paragraphs>1</Paragraphs>
  <ScaleCrop>false</ScaleCrop>
  <HeadingPairs>
    <vt:vector size="2" baseType="variant">
      <vt:variant>
        <vt:lpstr>Rubrik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Gästkonto</dc:creator>
  <cp:lastModifiedBy>Grein Marc</cp:lastModifiedBy>
  <cp:revision>5</cp:revision>
  <dcterms:created xsi:type="dcterms:W3CDTF">2023-04-13T11:57:00Z</dcterms:created>
  <dcterms:modified xsi:type="dcterms:W3CDTF">2023-04-20T07:20:00Z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2018-09-18T00:00:00Z</vt:filetime>
  </property>
  <property fmtid="{D5CDD505-2E9C-101B-9397-08002B2CF9AE}" pid="3" name="Creator">
    <vt:lpwstr>Adobe InDesign CC 13.1 (Macintosh)</vt:lpwstr>
  </property>
  <property fmtid="{D5CDD505-2E9C-101B-9397-08002B2CF9AE}" pid="4" name="LastSaved">
    <vt:filetime>2018-09-18T00:00:00Z</vt:filetime>
  </property>
</Properties>
</file>