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F8222" w14:textId="77777777" w:rsidR="00645F23" w:rsidRPr="00645F23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F13489" wp14:editId="4B790E03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18D226" w14:textId="2888909F" w:rsidR="004043A1" w:rsidRPr="00053E39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053E39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053E39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0C20F2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F13489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3F18D226" w14:textId="2888909F" w:rsidR="004043A1" w:rsidRPr="00053E39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053E39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053E39">
                        <w:rPr>
                          <w:sz w:val="46"/>
                          <w:szCs w:val="46"/>
                        </w:rPr>
                        <w:t>nläggning</w:t>
                      </w:r>
                      <w:r w:rsidR="000C20F2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080211B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7E1B634D" wp14:editId="10D44E0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892000" cy="9360000"/>
                <wp:effectExtent l="0" t="0" r="4445" b="1270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93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5E48DD" w14:textId="77777777" w:rsidR="009F11FB" w:rsidRPr="00B57AD1" w:rsidRDefault="009F11FB" w:rsidP="007B74AD">
                            <w:pPr>
                              <w:pStyle w:val="Rubrik"/>
                            </w:pPr>
                            <w:r w:rsidRPr="00B57AD1">
                              <w:t>Lägg till en rubrik.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E1B634D" id="Textruta 3" o:spid="_x0000_s1027" type="#_x0000_t202" style="position:absolute;margin-left:0;margin-top:0;width:700.15pt;height:73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" o:allowoverlap="f" filled="f" stroked="f" strokeweight=".5pt">
                <v:textbox inset="0,0,0,0">
                  <w:txbxContent>
                    <w:p w14:paraId="3D5E48DD" w14:textId="77777777" w:rsidR="009F11FB" w:rsidRPr="00B57AD1" w:rsidRDefault="009F11FB" w:rsidP="007B74AD">
                      <w:pPr>
                        <w:pStyle w:val="Rubrik"/>
                      </w:pPr>
                      <w:r w:rsidRPr="00B57AD1">
                        <w:t>Lägg till en rubrik.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4E82B89D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2E510145" wp14:editId="74AA8B35">
            <wp:simplePos x="0" y="0"/>
            <wp:positionH relativeFrom="margin">
              <wp:posOffset>-7620</wp:posOffset>
            </wp:positionH>
            <wp:positionV relativeFrom="margin">
              <wp:posOffset>12837795</wp:posOffset>
            </wp:positionV>
            <wp:extent cx="1259205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88B7D" w14:textId="77777777" w:rsidR="00A46E0E" w:rsidRDefault="00A46E0E" w:rsidP="0036467F">
      <w:r>
        <w:separator/>
      </w:r>
    </w:p>
  </w:endnote>
  <w:endnote w:type="continuationSeparator" w:id="0">
    <w:p w14:paraId="4AA4D783" w14:textId="77777777" w:rsidR="00A46E0E" w:rsidRDefault="00A46E0E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73B00C5-B18A-4C8F-BB71-FDA4FE5E0C8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A27537C-BBB7-4B1F-92CE-EE881EA95E69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A4B9B" w14:textId="77777777" w:rsidR="00A46E0E" w:rsidRDefault="00A46E0E" w:rsidP="0036467F">
      <w:r>
        <w:separator/>
      </w:r>
    </w:p>
  </w:footnote>
  <w:footnote w:type="continuationSeparator" w:id="0">
    <w:p w14:paraId="77F6019B" w14:textId="77777777" w:rsidR="00A46E0E" w:rsidRDefault="00A46E0E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4AD"/>
    <w:rsid w:val="00020298"/>
    <w:rsid w:val="00050A4E"/>
    <w:rsid w:val="00053E39"/>
    <w:rsid w:val="000C20F2"/>
    <w:rsid w:val="000F302B"/>
    <w:rsid w:val="001F1069"/>
    <w:rsid w:val="002552DC"/>
    <w:rsid w:val="002E670B"/>
    <w:rsid w:val="0036467F"/>
    <w:rsid w:val="003B06FF"/>
    <w:rsid w:val="004043A1"/>
    <w:rsid w:val="004256C1"/>
    <w:rsid w:val="00460BCB"/>
    <w:rsid w:val="00471699"/>
    <w:rsid w:val="0049441A"/>
    <w:rsid w:val="004A11A5"/>
    <w:rsid w:val="005660B1"/>
    <w:rsid w:val="005E3098"/>
    <w:rsid w:val="005F2031"/>
    <w:rsid w:val="00637713"/>
    <w:rsid w:val="0064264C"/>
    <w:rsid w:val="00645F23"/>
    <w:rsid w:val="00672078"/>
    <w:rsid w:val="006765F3"/>
    <w:rsid w:val="006C5A94"/>
    <w:rsid w:val="006D3E55"/>
    <w:rsid w:val="00734053"/>
    <w:rsid w:val="007B74AD"/>
    <w:rsid w:val="00871817"/>
    <w:rsid w:val="00875F86"/>
    <w:rsid w:val="008B5850"/>
    <w:rsid w:val="008D44CE"/>
    <w:rsid w:val="00982359"/>
    <w:rsid w:val="00997989"/>
    <w:rsid w:val="009F11FB"/>
    <w:rsid w:val="00A46BF9"/>
    <w:rsid w:val="00A46E0E"/>
    <w:rsid w:val="00A96EAB"/>
    <w:rsid w:val="00AF230A"/>
    <w:rsid w:val="00B052D7"/>
    <w:rsid w:val="00B40A76"/>
    <w:rsid w:val="00B57AD1"/>
    <w:rsid w:val="00B730C9"/>
    <w:rsid w:val="00B93609"/>
    <w:rsid w:val="00BC4BD0"/>
    <w:rsid w:val="00BD0264"/>
    <w:rsid w:val="00C672E7"/>
    <w:rsid w:val="00CC7005"/>
    <w:rsid w:val="00D62372"/>
    <w:rsid w:val="00D92289"/>
    <w:rsid w:val="00E02AED"/>
    <w:rsid w:val="00E16C5A"/>
    <w:rsid w:val="00E70A9E"/>
    <w:rsid w:val="00EA0EAF"/>
    <w:rsid w:val="00EC2CF7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C7F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EA0E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EA0EA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A0E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D0F3B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7B74AD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E70A9E"/>
    <w:pPr>
      <w:contextualSpacing/>
      <w:jc w:val="center"/>
      <w:outlineLvl w:val="0"/>
    </w:pPr>
    <w:rPr>
      <w:rFonts w:ascii="Raleway Heavy" w:eastAsiaTheme="majorEastAsia" w:hAnsi="Raleway Heavy" w:cstheme="majorBidi"/>
      <w:b/>
      <w:color w:val="A90074" w:themeColor="accent2"/>
      <w:spacing w:val="-10"/>
      <w:kern w:val="28"/>
      <w:sz w:val="20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E70A9E"/>
    <w:rPr>
      <w:rFonts w:ascii="Raleway Heavy" w:eastAsiaTheme="majorEastAsia" w:hAnsi="Raleway Heavy" w:cstheme="majorBidi"/>
      <w:b/>
      <w:color w:val="A90074" w:themeColor="accent2"/>
      <w:spacing w:val="-10"/>
      <w:kern w:val="28"/>
      <w:sz w:val="20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E70A9E"/>
    <w:rPr>
      <w:rFonts w:ascii="Raleway" w:eastAsia="Arial" w:hAnsi="Raleway" w:cs="Arial"/>
      <w:b/>
      <w:color w:val="4B4B4B" w:themeColor="text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7B74AD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EA0EAF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rsid w:val="00EA0EAF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A0EAF"/>
    <w:rPr>
      <w:rFonts w:asciiTheme="majorHAnsi" w:eastAsiaTheme="majorEastAsia" w:hAnsiTheme="majorHAnsi" w:cstheme="majorBidi"/>
      <w:color w:val="2D0F3B" w:themeColor="accent1" w:themeShade="7F"/>
      <w:sz w:val="24"/>
      <w:szCs w:val="24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8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A3_endast rubrik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2023-04-13T11:49:00Z</dcterms:created>
  <dcterms:modified xsi:type="dcterms:W3CDTF">2023-04-20T07:19:00Z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