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049F" w14:textId="77777777" w:rsidR="00645F23" w:rsidRPr="00645F23" w:rsidRDefault="00B052D7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2029F124" wp14:editId="0242C38C">
                <wp:simplePos x="0" y="0"/>
                <wp:positionH relativeFrom="column">
                  <wp:posOffset>-2685052</wp:posOffset>
                </wp:positionH>
                <wp:positionV relativeFrom="paragraph">
                  <wp:posOffset>-2140312</wp:posOffset>
                </wp:positionV>
                <wp:extent cx="13345886" cy="16393886"/>
                <wp:effectExtent l="0" t="0" r="8255" b="825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45886" cy="1639388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609BC99F" id="Rektangel 5" o:spid="_x0000_s1026" style="position:absolute;margin-left:-211.4pt;margin-top:-168.55pt;width:1050.85pt;height:1290.8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" fillcolor="#a90074 [3205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19F380" wp14:editId="639F2C1F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5BCF7" w14:textId="3453F29E" w:rsidR="004043A1" w:rsidRPr="000F0A29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0F0A29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0F0A29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5B1C95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9F380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2D65BCF7" w14:textId="3453F29E" w:rsidR="004043A1" w:rsidRPr="000F0A29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0F0A29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0F0A29">
                        <w:rPr>
                          <w:sz w:val="46"/>
                          <w:szCs w:val="46"/>
                        </w:rPr>
                        <w:t>nläggning</w:t>
                      </w:r>
                      <w:r w:rsidR="005B1C95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7500F8B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6C6C8B0F" wp14:editId="1B1FAA93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892000" cy="9360000"/>
                <wp:effectExtent l="0" t="0" r="0" b="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93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87058C" w14:textId="77777777" w:rsidR="009F11FB" w:rsidRPr="00B57AD1" w:rsidRDefault="009F11FB" w:rsidP="00DB7557">
                            <w:pPr>
                              <w:pStyle w:val="Rubrik"/>
                            </w:pPr>
                            <w:r w:rsidRPr="00B57AD1">
                              <w:t>Lägg till en rubrik.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C6C8B0F" id="Textruta 3" o:spid="_x0000_s1027" type="#_x0000_t202" style="position:absolute;margin-left:0;margin-top:0;width:700.15pt;height:73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" o:allowoverlap="f" filled="f" stroked="f" strokeweight=".5pt">
                <v:textbox inset="0,0,0,0">
                  <w:txbxContent>
                    <w:p w14:paraId="6687058C" w14:textId="77777777" w:rsidR="009F11FB" w:rsidRPr="00B57AD1" w:rsidRDefault="009F11FB" w:rsidP="00DB7557">
                      <w:pPr>
                        <w:pStyle w:val="Rubrik"/>
                      </w:pPr>
                      <w:r w:rsidRPr="00B57AD1">
                        <w:t>Lägg till en rubrik.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457121C9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28DF8113" wp14:editId="21678E2C">
            <wp:simplePos x="0" y="0"/>
            <wp:positionH relativeFrom="margin">
              <wp:posOffset>-7620</wp:posOffset>
            </wp:positionH>
            <wp:positionV relativeFrom="margin">
              <wp:posOffset>12837795</wp:posOffset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3595F" w14:textId="77777777" w:rsidR="0018453D" w:rsidRDefault="0018453D" w:rsidP="0036467F">
      <w:r>
        <w:separator/>
      </w:r>
    </w:p>
  </w:endnote>
  <w:endnote w:type="continuationSeparator" w:id="0">
    <w:p w14:paraId="2B73A179" w14:textId="77777777" w:rsidR="0018453D" w:rsidRDefault="0018453D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82EFBCB-BAB6-4E01-91D5-8D86071F0E8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B194ED5-22CB-4BB0-90D3-F77B16A9B09E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C25A" w14:textId="77777777" w:rsidR="0018453D" w:rsidRDefault="0018453D" w:rsidP="0036467F">
      <w:r>
        <w:separator/>
      </w:r>
    </w:p>
  </w:footnote>
  <w:footnote w:type="continuationSeparator" w:id="0">
    <w:p w14:paraId="1377391C" w14:textId="77777777" w:rsidR="0018453D" w:rsidRDefault="0018453D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557"/>
    <w:rsid w:val="00020298"/>
    <w:rsid w:val="00050A4E"/>
    <w:rsid w:val="000F0A29"/>
    <w:rsid w:val="000F302B"/>
    <w:rsid w:val="0018453D"/>
    <w:rsid w:val="001F1069"/>
    <w:rsid w:val="002218E9"/>
    <w:rsid w:val="002552DC"/>
    <w:rsid w:val="002E670B"/>
    <w:rsid w:val="0031466F"/>
    <w:rsid w:val="0036467F"/>
    <w:rsid w:val="003B06FF"/>
    <w:rsid w:val="004043A1"/>
    <w:rsid w:val="004256C1"/>
    <w:rsid w:val="00460BCB"/>
    <w:rsid w:val="00471699"/>
    <w:rsid w:val="004A11A5"/>
    <w:rsid w:val="005660B1"/>
    <w:rsid w:val="005B1C95"/>
    <w:rsid w:val="005F2031"/>
    <w:rsid w:val="00637713"/>
    <w:rsid w:val="0064264C"/>
    <w:rsid w:val="00645F23"/>
    <w:rsid w:val="006765F3"/>
    <w:rsid w:val="006C5A94"/>
    <w:rsid w:val="006D3E55"/>
    <w:rsid w:val="00734053"/>
    <w:rsid w:val="00871817"/>
    <w:rsid w:val="00875F86"/>
    <w:rsid w:val="008B4ACB"/>
    <w:rsid w:val="008B5850"/>
    <w:rsid w:val="008D44CE"/>
    <w:rsid w:val="00982359"/>
    <w:rsid w:val="00997989"/>
    <w:rsid w:val="009F11FB"/>
    <w:rsid w:val="00A46BF9"/>
    <w:rsid w:val="00A96EAB"/>
    <w:rsid w:val="00AF230A"/>
    <w:rsid w:val="00B052D7"/>
    <w:rsid w:val="00B40A76"/>
    <w:rsid w:val="00B57AD1"/>
    <w:rsid w:val="00B730C9"/>
    <w:rsid w:val="00B756D7"/>
    <w:rsid w:val="00BC4BD0"/>
    <w:rsid w:val="00BD0264"/>
    <w:rsid w:val="00C672E7"/>
    <w:rsid w:val="00CC7005"/>
    <w:rsid w:val="00D62372"/>
    <w:rsid w:val="00D92289"/>
    <w:rsid w:val="00DB7557"/>
    <w:rsid w:val="00DD37AB"/>
    <w:rsid w:val="00E02AED"/>
    <w:rsid w:val="00E16C5A"/>
    <w:rsid w:val="00EC2CF7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AB2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B756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756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B052D7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8B4ACB"/>
    <w:pPr>
      <w:contextualSpacing/>
      <w:jc w:val="center"/>
      <w:outlineLvl w:val="0"/>
    </w:pPr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20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8B4ACB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20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8B4ACB"/>
    <w:rPr>
      <w:rFonts w:ascii="Raleway" w:eastAsia="Arial" w:hAnsi="Raleway" w:cs="Arial"/>
      <w:b/>
      <w:color w:val="FFFFFF" w:themeColor="background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B052D7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B756D7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756D7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9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A3_endast rubrik_fargbakgrund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2023-04-13T11:52:00Z</dcterms:created>
  <dcterms:modified xsi:type="dcterms:W3CDTF">2023-04-20T07:20:00Z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