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1E0FE" w14:textId="77777777" w:rsidR="00645F23" w:rsidRPr="00645F23" w:rsidRDefault="00933CA4" w:rsidP="00604720">
      <w:pPr>
        <w:pStyle w:val="Rubrik1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29CF98C9" wp14:editId="4AB51AE7">
                <wp:simplePos x="0" y="0"/>
                <wp:positionH relativeFrom="column">
                  <wp:posOffset>-1076706</wp:posOffset>
                </wp:positionH>
                <wp:positionV relativeFrom="paragraph">
                  <wp:posOffset>-960501</wp:posOffset>
                </wp:positionV>
                <wp:extent cx="14673943" cy="16045543"/>
                <wp:effectExtent l="0" t="0" r="0" b="0"/>
                <wp:wrapNone/>
                <wp:docPr id="5" name="Rektange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73943" cy="16045543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7A6CDD89" id="Rektangel 5" o:spid="_x0000_s1026" style="position:absolute;margin-left:-84.8pt;margin-top:-75.65pt;width:1155.45pt;height:1263.45pt;z-index:2516592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" fillcolor="#5b1f78 [3204]" stroked="f" strokeweight="2pt"/>
            </w:pict>
          </mc:Fallback>
        </mc:AlternateContent>
      </w:r>
      <w:r w:rsidR="009F11FB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6075A8" wp14:editId="2D0ADAE8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8892000" cy="720000"/>
                <wp:effectExtent l="0" t="0" r="0" b="4445"/>
                <wp:wrapSquare wrapText="bothSides"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00" cy="72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4A1D8D" w14:textId="7758D20C" w:rsidR="004043A1" w:rsidRPr="007267D2" w:rsidRDefault="009F11FB" w:rsidP="009F11FB">
                            <w:pPr>
                              <w:pStyle w:val="Anlggning"/>
                              <w:rPr>
                                <w:sz w:val="46"/>
                                <w:szCs w:val="46"/>
                              </w:rPr>
                            </w:pPr>
                            <w:r w:rsidRPr="007267D2">
                              <w:rPr>
                                <w:sz w:val="46"/>
                                <w:szCs w:val="46"/>
                              </w:rPr>
                              <w:t>A</w:t>
                            </w:r>
                            <w:r w:rsidR="004043A1" w:rsidRPr="007267D2">
                              <w:rPr>
                                <w:sz w:val="46"/>
                                <w:szCs w:val="46"/>
                              </w:rPr>
                              <w:t>nläggning</w:t>
                            </w:r>
                            <w:r w:rsidR="007451F1">
                              <w:rPr>
                                <w:sz w:val="46"/>
                                <w:szCs w:val="46"/>
                              </w:rPr>
                              <w:t>/verksamhet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6075A8"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style="position:absolute;margin-left:0;margin-top:0;width:700.15pt;height:56.7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" filled="f" stroked="f" strokeweight=".5pt">
                <v:textbox inset="0,0,0,0">
                  <w:txbxContent>
                    <w:p w14:paraId="164A1D8D" w14:textId="7758D20C" w:rsidR="004043A1" w:rsidRPr="007267D2" w:rsidRDefault="009F11FB" w:rsidP="009F11FB">
                      <w:pPr>
                        <w:pStyle w:val="Anlggning"/>
                        <w:rPr>
                          <w:sz w:val="46"/>
                          <w:szCs w:val="46"/>
                        </w:rPr>
                      </w:pPr>
                      <w:r w:rsidRPr="007267D2">
                        <w:rPr>
                          <w:sz w:val="46"/>
                          <w:szCs w:val="46"/>
                        </w:rPr>
                        <w:t>A</w:t>
                      </w:r>
                      <w:r w:rsidR="004043A1" w:rsidRPr="007267D2">
                        <w:rPr>
                          <w:sz w:val="46"/>
                          <w:szCs w:val="46"/>
                        </w:rPr>
                        <w:t>nläggning</w:t>
                      </w:r>
                      <w:r w:rsidR="007451F1">
                        <w:rPr>
                          <w:sz w:val="46"/>
                          <w:szCs w:val="46"/>
                        </w:rPr>
                        <w:t>/verksamhet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0D312A7F" w14:textId="77777777" w:rsidR="003B06FF" w:rsidRPr="0036467F" w:rsidRDefault="009F11FB" w:rsidP="009F11F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4384" behindDoc="0" locked="1" layoutInCell="1" allowOverlap="0" wp14:anchorId="3AB713E6" wp14:editId="1C83273D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8892000" cy="8892000"/>
            <wp:effectExtent l="0" t="0" r="0" b="0"/>
            <wp:wrapSquare wrapText="bothSides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_wordmall_bild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892000" cy="889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0" wp14:anchorId="6E8509FA" wp14:editId="00DCAC38">
                <wp:simplePos x="0" y="0"/>
                <wp:positionH relativeFrom="margin">
                  <wp:posOffset>0</wp:posOffset>
                </wp:positionH>
                <wp:positionV relativeFrom="page">
                  <wp:posOffset>11161395</wp:posOffset>
                </wp:positionV>
                <wp:extent cx="8892000" cy="2160000"/>
                <wp:effectExtent l="0" t="0" r="0" b="0"/>
                <wp:wrapTopAndBottom/>
                <wp:docPr id="3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00" cy="216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D41596" w14:textId="77777777" w:rsidR="009F11FB" w:rsidRPr="00AD6083" w:rsidRDefault="009F11FB" w:rsidP="009F11FB">
                            <w:pPr>
                              <w:pStyle w:val="Rubrik"/>
                            </w:pPr>
                            <w:r w:rsidRPr="00AD6083">
                              <w:t>Lägg till en rubrik.</w:t>
                            </w:r>
                          </w:p>
                          <w:p w14:paraId="444D0A16" w14:textId="77777777" w:rsidR="009F11FB" w:rsidRDefault="009F11FB" w:rsidP="009F11FB">
                            <w:pPr>
                              <w:pStyle w:val="Brdtext"/>
                            </w:pPr>
                          </w:p>
                          <w:p w14:paraId="5A88CBBA" w14:textId="77777777" w:rsidR="009F11FB" w:rsidRDefault="009F11FB" w:rsidP="009F11FB">
                            <w:pPr>
                              <w:pStyle w:val="Brdtext"/>
                            </w:pPr>
                            <w:r w:rsidRPr="004A11A5">
                              <w:t>Lägg till en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E8509FA" id="Textruta 3" o:spid="_x0000_s1027" type="#_x0000_t202" style="position:absolute;margin-left:0;margin-top:878.85pt;width:700.15pt;height:170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" o:allowoverlap="f" filled="f" stroked="f" strokeweight=".5pt">
                <v:textbox inset="0,0,0,0">
                  <w:txbxContent>
                    <w:p w14:paraId="55D41596" w14:textId="77777777" w:rsidR="009F11FB" w:rsidRPr="00AD6083" w:rsidRDefault="009F11FB" w:rsidP="009F11FB">
                      <w:pPr>
                        <w:pStyle w:val="Rubrik"/>
                      </w:pPr>
                      <w:r w:rsidRPr="00AD6083">
                        <w:t>Lägg till en rubrik.</w:t>
                      </w:r>
                    </w:p>
                    <w:p w14:paraId="444D0A16" w14:textId="77777777" w:rsidR="009F11FB" w:rsidRDefault="009F11FB" w:rsidP="009F11FB">
                      <w:pPr>
                        <w:pStyle w:val="Brdtext"/>
                      </w:pPr>
                    </w:p>
                    <w:p w14:paraId="5A88CBBA" w14:textId="77777777" w:rsidR="009F11FB" w:rsidRDefault="009F11FB" w:rsidP="009F11FB">
                      <w:pPr>
                        <w:pStyle w:val="Brdtext"/>
                      </w:pPr>
                      <w:r w:rsidRPr="004A11A5">
                        <w:t>Lägg till en text.</w:t>
                      </w:r>
                    </w:p>
                  </w:txbxContent>
                </v:textbox>
                <w10:wrap type="topAndBottom" anchorx="margin" anchory="page"/>
                <w10:anchorlock/>
              </v:shape>
            </w:pict>
          </mc:Fallback>
        </mc:AlternateContent>
      </w:r>
    </w:p>
    <w:p w14:paraId="323802C9" w14:textId="77777777" w:rsidR="0036467F" w:rsidRPr="004A11A5" w:rsidRDefault="000F302B" w:rsidP="009F11F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0288" behindDoc="0" locked="1" layoutInCell="1" allowOverlap="0" wp14:anchorId="2CC77F24" wp14:editId="7C6554A7">
            <wp:simplePos x="0" y="0"/>
            <wp:positionH relativeFrom="margin">
              <wp:posOffset>-7620</wp:posOffset>
            </wp:positionH>
            <wp:positionV relativeFrom="margin">
              <wp:posOffset>12837795</wp:posOffset>
            </wp:positionV>
            <wp:extent cx="1259840" cy="498475"/>
            <wp:effectExtent l="0" t="0" r="0" b="0"/>
            <wp:wrapSquare wrapText="bothSides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_logo_Svart.ep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49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67F" w:rsidRPr="004A11A5" w:rsidSect="00460BCB">
      <w:type w:val="continuous"/>
      <w:pgSz w:w="16840" w:h="23820" w:code="8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53345" w14:textId="77777777" w:rsidR="00237407" w:rsidRDefault="00237407" w:rsidP="0036467F">
      <w:r>
        <w:separator/>
      </w:r>
    </w:p>
  </w:endnote>
  <w:endnote w:type="continuationSeparator" w:id="0">
    <w:p w14:paraId="54049398" w14:textId="77777777" w:rsidR="00237407" w:rsidRDefault="00237407" w:rsidP="0036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9D24F1A-E420-4E8A-9A79-97CAEB43EE6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E6B949EF-F745-4001-A4B2-485DF12FB59D}"/>
    <w:embedBold r:id="rId3" w:fontKey="{79953798-18F8-430E-BD95-0CC677CD4C4C}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 Heavy">
    <w:altName w:val="Trebuchet MS"/>
    <w:panose1 w:val="020B0003030101060003"/>
    <w:charset w:val="00"/>
    <w:family w:val="swiss"/>
    <w:pitch w:val="variable"/>
    <w:sig w:usb0="A00000BF" w:usb1="50000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E6A93" w14:textId="77777777" w:rsidR="00237407" w:rsidRDefault="00237407" w:rsidP="0036467F">
      <w:r>
        <w:separator/>
      </w:r>
    </w:p>
  </w:footnote>
  <w:footnote w:type="continuationSeparator" w:id="0">
    <w:p w14:paraId="77DEF64C" w14:textId="77777777" w:rsidR="00237407" w:rsidRDefault="00237407" w:rsidP="003646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720"/>
    <w:rsid w:val="00020298"/>
    <w:rsid w:val="00050A4E"/>
    <w:rsid w:val="000B15A9"/>
    <w:rsid w:val="000F302B"/>
    <w:rsid w:val="001571C7"/>
    <w:rsid w:val="001F1069"/>
    <w:rsid w:val="00210EB5"/>
    <w:rsid w:val="00237407"/>
    <w:rsid w:val="00246AA5"/>
    <w:rsid w:val="002552DC"/>
    <w:rsid w:val="002E670B"/>
    <w:rsid w:val="0036467F"/>
    <w:rsid w:val="003B06FF"/>
    <w:rsid w:val="004043A1"/>
    <w:rsid w:val="00404B21"/>
    <w:rsid w:val="004256C1"/>
    <w:rsid w:val="00460BCB"/>
    <w:rsid w:val="00471699"/>
    <w:rsid w:val="00496F5D"/>
    <w:rsid w:val="004A11A5"/>
    <w:rsid w:val="005660B1"/>
    <w:rsid w:val="005D6F68"/>
    <w:rsid w:val="005F2031"/>
    <w:rsid w:val="00604720"/>
    <w:rsid w:val="00637713"/>
    <w:rsid w:val="0064264C"/>
    <w:rsid w:val="00645F23"/>
    <w:rsid w:val="006765F3"/>
    <w:rsid w:val="006C5A94"/>
    <w:rsid w:val="006D3E55"/>
    <w:rsid w:val="00721B34"/>
    <w:rsid w:val="007267D2"/>
    <w:rsid w:val="00734053"/>
    <w:rsid w:val="007451F1"/>
    <w:rsid w:val="00871817"/>
    <w:rsid w:val="00875F86"/>
    <w:rsid w:val="008D44CE"/>
    <w:rsid w:val="00933CA4"/>
    <w:rsid w:val="00955D91"/>
    <w:rsid w:val="00982359"/>
    <w:rsid w:val="00997989"/>
    <w:rsid w:val="009F11FB"/>
    <w:rsid w:val="00A46BF9"/>
    <w:rsid w:val="00A96EAB"/>
    <w:rsid w:val="00AA1337"/>
    <w:rsid w:val="00AD6083"/>
    <w:rsid w:val="00AF230A"/>
    <w:rsid w:val="00B052D7"/>
    <w:rsid w:val="00B40A76"/>
    <w:rsid w:val="00BC4BD0"/>
    <w:rsid w:val="00BD0264"/>
    <w:rsid w:val="00BF552B"/>
    <w:rsid w:val="00C672E7"/>
    <w:rsid w:val="00CC7005"/>
    <w:rsid w:val="00D26D34"/>
    <w:rsid w:val="00D62372"/>
    <w:rsid w:val="00D92289"/>
    <w:rsid w:val="00E02AED"/>
    <w:rsid w:val="00E16C5A"/>
    <w:rsid w:val="00EC2CF7"/>
    <w:rsid w:val="00EF3283"/>
    <w:rsid w:val="00F65D1E"/>
    <w:rsid w:val="00F9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1E5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sv-SE" w:eastAsia="sv-SE" w:bidi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210E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4B4B4B" w:themeColor="text1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210EB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31759" w:themeColor="accent1" w:themeShade="BF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link w:val="BrdtextChar"/>
    <w:uiPriority w:val="1"/>
    <w:qFormat/>
    <w:rsid w:val="00604720"/>
    <w:rPr>
      <w:rFonts w:ascii="Raleway" w:eastAsia="Arial" w:hAnsi="Raleway" w:cs="Arial"/>
      <w:color w:val="FFFFFF" w:themeColor="background1"/>
      <w:sz w:val="48"/>
      <w:szCs w:val="32"/>
      <w:lang w:val="sv-SE" w:eastAsia="sv-SE" w:bidi="sv-SE"/>
    </w:rPr>
  </w:style>
  <w:style w:type="paragraph" w:styleId="Liststyck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ubrik">
    <w:name w:val="Title"/>
    <w:basedOn w:val="Rubrik1"/>
    <w:next w:val="Brdtext"/>
    <w:link w:val="RubrikChar"/>
    <w:uiPriority w:val="10"/>
    <w:qFormat/>
    <w:rsid w:val="00AD6083"/>
    <w:pPr>
      <w:contextualSpacing/>
    </w:pPr>
    <w:rPr>
      <w:rFonts w:ascii="Raleway Heavy" w:hAnsi="Raleway Heavy"/>
      <w:color w:val="FFFFFF" w:themeColor="background1"/>
      <w:spacing w:val="-10"/>
      <w:kern w:val="28"/>
      <w:sz w:val="110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AD6083"/>
    <w:rPr>
      <w:rFonts w:ascii="Raleway Heavy" w:eastAsiaTheme="majorEastAsia" w:hAnsi="Raleway Heavy" w:cstheme="majorBidi"/>
      <w:b/>
      <w:color w:val="FFFFFF" w:themeColor="background1"/>
      <w:spacing w:val="-10"/>
      <w:kern w:val="28"/>
      <w:sz w:val="110"/>
      <w:szCs w:val="56"/>
      <w:lang w:val="sv-SE" w:eastAsia="sv-SE" w:bidi="sv-SE"/>
    </w:rPr>
  </w:style>
  <w:style w:type="paragraph" w:styleId="Sidhuvud">
    <w:name w:val="header"/>
    <w:basedOn w:val="Normal"/>
    <w:link w:val="SidhuvudChar"/>
    <w:uiPriority w:val="99"/>
    <w:unhideWhenUsed/>
    <w:rsid w:val="00604720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604720"/>
    <w:rPr>
      <w:rFonts w:ascii="Arial" w:eastAsia="Arial" w:hAnsi="Arial" w:cs="Arial"/>
      <w:lang w:val="sv-SE" w:eastAsia="sv-SE" w:bidi="sv-SE"/>
    </w:rPr>
  </w:style>
  <w:style w:type="paragraph" w:styleId="Sidfot">
    <w:name w:val="footer"/>
    <w:basedOn w:val="Normal"/>
    <w:link w:val="SidfotChar"/>
    <w:uiPriority w:val="99"/>
    <w:unhideWhenUsed/>
    <w:rsid w:val="00604720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604720"/>
    <w:rPr>
      <w:rFonts w:ascii="Arial" w:eastAsia="Arial" w:hAnsi="Arial" w:cs="Arial"/>
      <w:lang w:val="sv-SE" w:eastAsia="sv-SE" w:bidi="sv-SE"/>
    </w:rPr>
  </w:style>
  <w:style w:type="paragraph" w:customStyle="1" w:styleId="Anlggning">
    <w:name w:val="Anläggning"/>
    <w:qFormat/>
    <w:rsid w:val="00604720"/>
    <w:pPr>
      <w:outlineLvl w:val="0"/>
    </w:pPr>
    <w:rPr>
      <w:rFonts w:ascii="Raleway" w:eastAsia="Arial" w:hAnsi="Raleway" w:cs="Arial"/>
      <w:b/>
      <w:color w:val="FFFFFF" w:themeColor="background1"/>
      <w:sz w:val="36"/>
      <w:lang w:val="sv-SE" w:eastAsia="sv-SE" w:bidi="sv-SE"/>
    </w:rPr>
  </w:style>
  <w:style w:type="paragraph" w:styleId="Ingetavstnd">
    <w:name w:val="No Spacing"/>
    <w:uiPriority w:val="1"/>
    <w:qFormat/>
    <w:rsid w:val="005F2031"/>
    <w:rPr>
      <w:rFonts w:ascii="Arial" w:eastAsia="Arial" w:hAnsi="Arial" w:cs="Arial"/>
      <w:lang w:val="sv-SE" w:eastAsia="sv-SE" w:bidi="sv-SE"/>
    </w:rPr>
  </w:style>
  <w:style w:type="character" w:customStyle="1" w:styleId="BrdtextChar">
    <w:name w:val="Brödtext Char"/>
    <w:basedOn w:val="Standardstycketeckensnitt"/>
    <w:link w:val="Brdtext"/>
    <w:uiPriority w:val="1"/>
    <w:rsid w:val="00604720"/>
    <w:rPr>
      <w:rFonts w:ascii="Raleway" w:eastAsia="Arial" w:hAnsi="Raleway" w:cs="Arial"/>
      <w:color w:val="FFFFFF" w:themeColor="background1"/>
      <w:sz w:val="48"/>
      <w:szCs w:val="32"/>
      <w:lang w:val="sv-SE" w:eastAsia="sv-SE" w:bidi="sv-SE"/>
    </w:rPr>
  </w:style>
  <w:style w:type="character" w:customStyle="1" w:styleId="Rubrik1Char">
    <w:name w:val="Rubrik 1 Char"/>
    <w:basedOn w:val="Standardstycketeckensnitt"/>
    <w:link w:val="Rubrik1"/>
    <w:uiPriority w:val="9"/>
    <w:rsid w:val="00210EB5"/>
    <w:rPr>
      <w:rFonts w:asciiTheme="majorHAnsi" w:eastAsiaTheme="majorEastAsia" w:hAnsiTheme="majorHAnsi" w:cstheme="majorBidi"/>
      <w:b/>
      <w:color w:val="4B4B4B" w:themeColor="text1"/>
      <w:sz w:val="32"/>
      <w:szCs w:val="32"/>
      <w:lang w:val="sv-SE" w:eastAsia="sv-SE" w:bidi="sv-SE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210EB5"/>
    <w:rPr>
      <w:rFonts w:asciiTheme="majorHAnsi" w:eastAsiaTheme="majorEastAsia" w:hAnsiTheme="majorHAnsi" w:cstheme="majorBidi"/>
      <w:color w:val="431759" w:themeColor="accent1" w:themeShade="BF"/>
      <w:sz w:val="26"/>
      <w:szCs w:val="26"/>
      <w:lang w:val="sv-SE" w:eastAsia="sv-SE" w:bidi="sv-SE"/>
    </w:rPr>
  </w:style>
  <w:style w:type="character" w:styleId="Diskretbetoning">
    <w:name w:val="Subtle Emphasis"/>
    <w:basedOn w:val="Standardstycketeckensnitt"/>
    <w:uiPriority w:val="19"/>
    <w:qFormat/>
    <w:rsid w:val="00604720"/>
    <w:rPr>
      <w:i/>
      <w:iCs/>
      <w:color w:val="787878" w:themeColor="text1" w:themeTint="BF"/>
    </w:rPr>
  </w:style>
  <w:style w:type="paragraph" w:styleId="Citat">
    <w:name w:val="Quote"/>
    <w:basedOn w:val="Normal"/>
    <w:next w:val="Normal"/>
    <w:link w:val="CitatChar"/>
    <w:uiPriority w:val="29"/>
    <w:qFormat/>
    <w:rsid w:val="00604720"/>
    <w:pPr>
      <w:spacing w:before="200" w:after="160"/>
      <w:ind w:left="862" w:right="862"/>
      <w:jc w:val="center"/>
    </w:pPr>
    <w:rPr>
      <w:i/>
      <w:iCs/>
      <w:color w:val="4B4B4B" w:themeColor="text1"/>
    </w:rPr>
  </w:style>
  <w:style w:type="character" w:customStyle="1" w:styleId="CitatChar">
    <w:name w:val="Citat Char"/>
    <w:basedOn w:val="Standardstycketeckensnitt"/>
    <w:link w:val="Citat"/>
    <w:uiPriority w:val="29"/>
    <w:rsid w:val="00604720"/>
    <w:rPr>
      <w:rFonts w:ascii="Arial" w:eastAsia="Arial" w:hAnsi="Arial" w:cs="Arial"/>
      <w:i/>
      <w:iCs/>
      <w:color w:val="4B4B4B" w:themeColor="text1"/>
      <w:lang w:val="sv-SE" w:eastAsia="sv-SE" w:bidi="sv-SE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604720"/>
    <w:pPr>
      <w:pBdr>
        <w:top w:val="single" w:sz="4" w:space="10" w:color="5B1F78" w:themeColor="accent1"/>
        <w:bottom w:val="single" w:sz="4" w:space="10" w:color="5B1F78" w:themeColor="accent1"/>
      </w:pBdr>
      <w:spacing w:before="360" w:after="360"/>
      <w:ind w:left="862" w:right="862"/>
      <w:jc w:val="center"/>
    </w:pPr>
    <w:rPr>
      <w:i/>
      <w:iCs/>
      <w:color w:val="5B1F78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604720"/>
    <w:rPr>
      <w:rFonts w:ascii="Arial" w:eastAsia="Arial" w:hAnsi="Arial" w:cs="Arial"/>
      <w:i/>
      <w:iCs/>
      <w:color w:val="5B1F78" w:themeColor="accent1"/>
      <w:lang w:val="sv-SE" w:eastAsia="sv-SE" w:bidi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Anpassat 5">
      <a:dk1>
        <a:srgbClr val="4B4B4B"/>
      </a:dk1>
      <a:lt1>
        <a:srgbClr val="FFFFFF"/>
      </a:lt1>
      <a:dk2>
        <a:srgbClr val="00733B"/>
      </a:dk2>
      <a:lt2>
        <a:srgbClr val="005595"/>
      </a:lt2>
      <a:accent1>
        <a:srgbClr val="5B1F78"/>
      </a:accent1>
      <a:accent2>
        <a:srgbClr val="A90074"/>
      </a:accent2>
      <a:accent3>
        <a:srgbClr val="E0F6DE"/>
      </a:accent3>
      <a:accent4>
        <a:srgbClr val="DAEFF1"/>
      </a:accent4>
      <a:accent5>
        <a:srgbClr val="D7DBF2"/>
      </a:accent5>
      <a:accent6>
        <a:srgbClr val="FEDFE2"/>
      </a:accent6>
      <a:hlink>
        <a:srgbClr val="005595"/>
      </a:hlink>
      <a:folHlink>
        <a:srgbClr val="D2DD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A3_bild_kvadratisk_farg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Gästkonto</dc:creator>
  <cp:lastModifiedBy>Grein Marc</cp:lastModifiedBy>
  <cp:revision>5</cp:revision>
  <dcterms:created xsi:type="dcterms:W3CDTF">2023-04-13T12:53:00Z</dcterms:created>
  <dcterms:modified xsi:type="dcterms:W3CDTF">2023-04-20T07:19:00Z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2018-09-18T00:00:00Z</vt:filetime>
  </property>
</Properties>
</file>